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377" w:rsidRDefault="0083617A" w:rsidP="0083617A">
      <w:pPr>
        <w:spacing w:line="360" w:lineRule="auto"/>
        <w:jc w:val="right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19</w:t>
      </w:r>
      <w:r w:rsidR="005638AE" w:rsidRPr="005316C0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021EFA" w:rsidRPr="005316C0">
        <w:rPr>
          <w:rFonts w:asciiTheme="minorBidi" w:hAnsiTheme="minorBidi" w:cs="David" w:hint="cs"/>
          <w:sz w:val="24"/>
          <w:szCs w:val="24"/>
          <w:rtl/>
        </w:rPr>
        <w:t xml:space="preserve"> </w:t>
      </w:r>
      <w:r>
        <w:rPr>
          <w:rFonts w:asciiTheme="minorBidi" w:hAnsiTheme="minorBidi" w:cs="David" w:hint="cs"/>
          <w:sz w:val="24"/>
          <w:szCs w:val="24"/>
          <w:rtl/>
        </w:rPr>
        <w:t>באוקטובר</w:t>
      </w:r>
      <w:r w:rsidR="009851C5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942377" w:rsidRPr="005316C0">
        <w:rPr>
          <w:rFonts w:asciiTheme="minorBidi" w:hAnsiTheme="minorBidi" w:cs="David"/>
          <w:sz w:val="24"/>
          <w:szCs w:val="24"/>
          <w:rtl/>
        </w:rPr>
        <w:t xml:space="preserve">, </w:t>
      </w:r>
      <w:r w:rsidR="009851C5">
        <w:rPr>
          <w:rFonts w:asciiTheme="minorBidi" w:hAnsiTheme="minorBidi" w:cs="David" w:hint="cs"/>
          <w:sz w:val="24"/>
          <w:szCs w:val="24"/>
          <w:rtl/>
        </w:rPr>
        <w:t>2017</w:t>
      </w:r>
    </w:p>
    <w:p w:rsidR="0083617A" w:rsidRDefault="0083617A" w:rsidP="0083617A">
      <w:pPr>
        <w:spacing w:line="360" w:lineRule="auto"/>
        <w:jc w:val="right"/>
        <w:rPr>
          <w:rFonts w:asciiTheme="minorBidi" w:hAnsiTheme="minorBidi" w:cs="David"/>
          <w:sz w:val="24"/>
          <w:szCs w:val="24"/>
          <w:rtl/>
        </w:rPr>
      </w:pPr>
    </w:p>
    <w:p w:rsidR="0083617A" w:rsidRPr="00576876" w:rsidRDefault="0083617A" w:rsidP="0083617A">
      <w:pPr>
        <w:jc w:val="center"/>
        <w:rPr>
          <w:rFonts w:cs="David"/>
          <w:b/>
          <w:bCs/>
          <w:sz w:val="24"/>
          <w:szCs w:val="24"/>
          <w:rtl/>
        </w:rPr>
      </w:pPr>
      <w:r w:rsidRPr="00576876">
        <w:rPr>
          <w:rFonts w:cs="David" w:hint="cs"/>
          <w:b/>
          <w:bCs/>
          <w:sz w:val="24"/>
          <w:szCs w:val="24"/>
          <w:rtl/>
        </w:rPr>
        <w:t xml:space="preserve">הנדון: </w:t>
      </w:r>
      <w:r w:rsidRPr="00576876">
        <w:rPr>
          <w:rFonts w:cs="David" w:hint="cs"/>
          <w:b/>
          <w:bCs/>
          <w:sz w:val="24"/>
          <w:szCs w:val="24"/>
          <w:u w:val="single"/>
          <w:rtl/>
        </w:rPr>
        <w:t>בקשה לאישור ספק יחיד בשל חוסר בספקי רכב תפעולי</w:t>
      </w:r>
    </w:p>
    <w:p w:rsidR="0083617A" w:rsidRPr="00576876" w:rsidRDefault="00703E3B" w:rsidP="0083617A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בכוונתי להתקשר עם ספק יחיד</w:t>
      </w:r>
      <w:r w:rsidR="005A320E">
        <w:rPr>
          <w:rFonts w:cs="David" w:hint="cs"/>
          <w:sz w:val="24"/>
          <w:szCs w:val="24"/>
          <w:rtl/>
        </w:rPr>
        <w:t xml:space="preserve"> מאחר</w:t>
      </w:r>
      <w:r w:rsidR="0083617A" w:rsidRPr="00576876">
        <w:rPr>
          <w:rFonts w:cs="David" w:hint="cs"/>
          <w:sz w:val="24"/>
          <w:szCs w:val="24"/>
          <w:rtl/>
        </w:rPr>
        <w:t xml:space="preserve"> שהרכב הוא רכב ייחודי לבית חולים </w:t>
      </w:r>
      <w:proofErr w:type="spellStart"/>
      <w:r w:rsidR="0083617A" w:rsidRPr="00576876">
        <w:rPr>
          <w:rFonts w:cs="David" w:hint="cs"/>
          <w:sz w:val="24"/>
          <w:szCs w:val="24"/>
          <w:rtl/>
        </w:rPr>
        <w:t>אבארבנל</w:t>
      </w:r>
      <w:proofErr w:type="spellEnd"/>
      <w:r w:rsidR="0083617A" w:rsidRPr="00576876">
        <w:rPr>
          <w:rFonts w:cs="David" w:hint="cs"/>
          <w:sz w:val="24"/>
          <w:szCs w:val="24"/>
          <w:rtl/>
        </w:rPr>
        <w:t xml:space="preserve"> ולא קיים רכב הדומה לרכב הנ"ל.</w:t>
      </w:r>
    </w:p>
    <w:p w:rsidR="0083617A" w:rsidRPr="00576876" w:rsidRDefault="0083617A" w:rsidP="005A320E">
      <w:pPr>
        <w:rPr>
          <w:rFonts w:cs="David"/>
          <w:sz w:val="24"/>
          <w:szCs w:val="24"/>
          <w:rtl/>
        </w:rPr>
      </w:pPr>
      <w:r w:rsidRPr="00576876">
        <w:rPr>
          <w:rFonts w:cs="David" w:hint="cs"/>
          <w:sz w:val="24"/>
          <w:szCs w:val="24"/>
          <w:rtl/>
        </w:rPr>
        <w:t xml:space="preserve">בוצעה פנייה למספר חברות, לצורך קבלות הצעות מחיר, החברות הנ"ל לא שלחו </w:t>
      </w:r>
      <w:r w:rsidR="005A320E">
        <w:rPr>
          <w:rFonts w:cs="David" w:hint="cs"/>
          <w:sz w:val="24"/>
          <w:szCs w:val="24"/>
          <w:rtl/>
        </w:rPr>
        <w:t>הצעות</w:t>
      </w:r>
      <w:r w:rsidRPr="00576876">
        <w:rPr>
          <w:rFonts w:cs="David" w:hint="cs"/>
          <w:sz w:val="24"/>
          <w:szCs w:val="24"/>
          <w:rtl/>
        </w:rPr>
        <w:t xml:space="preserve"> מחיר </w:t>
      </w:r>
      <w:r w:rsidR="005A320E">
        <w:rPr>
          <w:rFonts w:cs="David" w:hint="cs"/>
          <w:sz w:val="24"/>
          <w:szCs w:val="24"/>
          <w:rtl/>
        </w:rPr>
        <w:t xml:space="preserve">מאחר </w:t>
      </w:r>
      <w:r w:rsidRPr="00576876">
        <w:rPr>
          <w:rFonts w:cs="David" w:hint="cs"/>
          <w:sz w:val="24"/>
          <w:szCs w:val="24"/>
          <w:rtl/>
        </w:rPr>
        <w:t xml:space="preserve"> שאין להם את הרכב והמפרט הדרוש לבית החולים.</w:t>
      </w:r>
    </w:p>
    <w:p w:rsidR="0083617A" w:rsidRPr="00576876" w:rsidRDefault="0083617A" w:rsidP="0083617A">
      <w:pPr>
        <w:rPr>
          <w:rFonts w:cs="David"/>
          <w:sz w:val="24"/>
          <w:szCs w:val="24"/>
          <w:rtl/>
        </w:rPr>
      </w:pPr>
      <w:r w:rsidRPr="00576876">
        <w:rPr>
          <w:rFonts w:cs="David" w:hint="cs"/>
          <w:sz w:val="24"/>
          <w:szCs w:val="24"/>
          <w:rtl/>
        </w:rPr>
        <w:t>כמו כן, התייעצנו עם בית חולים אחרים וגם להם לא היה רכב כפי שאנו מעוניינים.</w:t>
      </w:r>
    </w:p>
    <w:p w:rsidR="0083617A" w:rsidRPr="00576876" w:rsidRDefault="0083617A" w:rsidP="009A4F13">
      <w:pPr>
        <w:rPr>
          <w:rFonts w:cs="David"/>
          <w:sz w:val="24"/>
          <w:szCs w:val="24"/>
          <w:rtl/>
        </w:rPr>
      </w:pPr>
      <w:r w:rsidRPr="00576876">
        <w:rPr>
          <w:rFonts w:cs="David" w:hint="cs"/>
          <w:sz w:val="24"/>
          <w:szCs w:val="24"/>
          <w:rtl/>
        </w:rPr>
        <w:t xml:space="preserve">הרכב הנ"ל חייב להיות מכוסה בצורה הרמטית ושהכיסוי </w:t>
      </w:r>
      <w:r w:rsidR="00703E3B">
        <w:rPr>
          <w:rFonts w:cs="David" w:hint="cs"/>
          <w:sz w:val="24"/>
          <w:szCs w:val="24"/>
          <w:rtl/>
        </w:rPr>
        <w:t>י</w:t>
      </w:r>
      <w:r w:rsidRPr="00576876">
        <w:rPr>
          <w:rFonts w:cs="David" w:hint="cs"/>
          <w:sz w:val="24"/>
          <w:szCs w:val="24"/>
          <w:rtl/>
        </w:rPr>
        <w:t>חזיק לאורך זמן ארוך ויהיה עמיד במכות</w:t>
      </w:r>
      <w:r w:rsidR="005A320E">
        <w:rPr>
          <w:rFonts w:cs="David" w:hint="cs"/>
          <w:sz w:val="24"/>
          <w:szCs w:val="24"/>
          <w:rtl/>
        </w:rPr>
        <w:t xml:space="preserve"> ובפגעי</w:t>
      </w:r>
      <w:r w:rsidRPr="00576876">
        <w:rPr>
          <w:rFonts w:cs="David" w:hint="cs"/>
          <w:sz w:val="24"/>
          <w:szCs w:val="24"/>
          <w:rtl/>
        </w:rPr>
        <w:t xml:space="preserve"> מזג האוויר</w:t>
      </w:r>
      <w:r w:rsidR="005A320E">
        <w:rPr>
          <w:rFonts w:cs="David" w:hint="cs"/>
          <w:sz w:val="24"/>
          <w:szCs w:val="24"/>
          <w:rtl/>
        </w:rPr>
        <w:t xml:space="preserve"> </w:t>
      </w:r>
      <w:r w:rsidR="005A320E">
        <w:rPr>
          <w:rFonts w:cs="David"/>
          <w:sz w:val="24"/>
          <w:szCs w:val="24"/>
          <w:rtl/>
        </w:rPr>
        <w:t>–</w:t>
      </w:r>
      <w:r w:rsidR="005A320E">
        <w:rPr>
          <w:rFonts w:cs="David" w:hint="cs"/>
          <w:sz w:val="24"/>
          <w:szCs w:val="24"/>
          <w:rtl/>
        </w:rPr>
        <w:t xml:space="preserve"> גשם ורוח.</w:t>
      </w:r>
      <w:r w:rsidRPr="00576876">
        <w:rPr>
          <w:rFonts w:cs="David" w:hint="cs"/>
          <w:sz w:val="24"/>
          <w:szCs w:val="24"/>
          <w:rtl/>
        </w:rPr>
        <w:t xml:space="preserve"> בגלל הייחודיות שהרכב משרת חולים פסיכיאטרים </w:t>
      </w:r>
      <w:r w:rsidR="005A320E">
        <w:rPr>
          <w:rFonts w:cs="David" w:hint="cs"/>
          <w:sz w:val="24"/>
          <w:szCs w:val="24"/>
          <w:rtl/>
        </w:rPr>
        <w:t>ש</w:t>
      </w:r>
      <w:r w:rsidRPr="00576876">
        <w:rPr>
          <w:rFonts w:cs="David" w:hint="cs"/>
          <w:sz w:val="24"/>
          <w:szCs w:val="24"/>
          <w:rtl/>
        </w:rPr>
        <w:t>אסור להם להיות במגע של מים או פגעי מזג האוויר</w:t>
      </w:r>
      <w:r w:rsidR="005A320E">
        <w:rPr>
          <w:rFonts w:cs="David" w:hint="cs"/>
          <w:sz w:val="24"/>
          <w:szCs w:val="24"/>
          <w:rtl/>
        </w:rPr>
        <w:t xml:space="preserve"> לפני טיפול </w:t>
      </w:r>
      <w:proofErr w:type="spellStart"/>
      <w:r w:rsidR="005A320E">
        <w:rPr>
          <w:rFonts w:cs="David" w:hint="cs"/>
          <w:sz w:val="24"/>
          <w:szCs w:val="24"/>
          <w:rtl/>
        </w:rPr>
        <w:t>יחודי</w:t>
      </w:r>
      <w:proofErr w:type="spellEnd"/>
      <w:r w:rsidR="005A320E">
        <w:rPr>
          <w:rFonts w:cs="David" w:hint="cs"/>
          <w:sz w:val="24"/>
          <w:szCs w:val="24"/>
          <w:rtl/>
        </w:rPr>
        <w:t xml:space="preserve"> הנדרש להם</w:t>
      </w:r>
      <w:bookmarkStart w:id="0" w:name="_GoBack"/>
      <w:bookmarkEnd w:id="0"/>
      <w:r w:rsidR="005A320E">
        <w:rPr>
          <w:rFonts w:cs="David" w:hint="cs"/>
          <w:sz w:val="24"/>
          <w:szCs w:val="24"/>
          <w:rtl/>
        </w:rPr>
        <w:t xml:space="preserve"> </w:t>
      </w:r>
      <w:r w:rsidRPr="00576876">
        <w:rPr>
          <w:rFonts w:cs="David" w:hint="cs"/>
          <w:sz w:val="24"/>
          <w:szCs w:val="24"/>
          <w:rtl/>
        </w:rPr>
        <w:t>(עלול לסכן אותם בריאותית)</w:t>
      </w:r>
    </w:p>
    <w:p w:rsidR="0083617A" w:rsidRPr="00576876" w:rsidRDefault="0083617A" w:rsidP="0083617A">
      <w:pPr>
        <w:rPr>
          <w:rFonts w:cs="David"/>
          <w:sz w:val="24"/>
          <w:szCs w:val="24"/>
          <w:rtl/>
        </w:rPr>
      </w:pPr>
    </w:p>
    <w:p w:rsidR="0083617A" w:rsidRPr="00576876" w:rsidRDefault="0083617A" w:rsidP="0083617A">
      <w:pPr>
        <w:rPr>
          <w:rFonts w:cs="David"/>
          <w:sz w:val="24"/>
          <w:szCs w:val="24"/>
          <w:rtl/>
        </w:rPr>
      </w:pPr>
    </w:p>
    <w:p w:rsidR="0083617A" w:rsidRPr="00576876" w:rsidRDefault="0083617A" w:rsidP="0083617A">
      <w:pPr>
        <w:jc w:val="right"/>
        <w:rPr>
          <w:rFonts w:cs="David"/>
          <w:sz w:val="24"/>
          <w:szCs w:val="24"/>
          <w:rtl/>
        </w:rPr>
      </w:pPr>
      <w:r w:rsidRPr="00576876">
        <w:rPr>
          <w:rFonts w:cs="David" w:hint="cs"/>
          <w:sz w:val="24"/>
          <w:szCs w:val="24"/>
          <w:rtl/>
        </w:rPr>
        <w:t xml:space="preserve">בתודה מראש טחן שמואל </w:t>
      </w:r>
    </w:p>
    <w:p w:rsidR="0083617A" w:rsidRPr="00576876" w:rsidRDefault="0083617A" w:rsidP="0083617A">
      <w:pPr>
        <w:jc w:val="right"/>
        <w:rPr>
          <w:rFonts w:cs="David"/>
          <w:sz w:val="24"/>
          <w:szCs w:val="24"/>
          <w:rtl/>
        </w:rPr>
      </w:pPr>
      <w:r w:rsidRPr="00576876">
        <w:rPr>
          <w:rFonts w:cs="David" w:hint="cs"/>
          <w:sz w:val="24"/>
          <w:szCs w:val="24"/>
          <w:rtl/>
        </w:rPr>
        <w:t xml:space="preserve">רכב תחבורה ומפקח רכב תפעולי </w:t>
      </w:r>
    </w:p>
    <w:p w:rsidR="0083617A" w:rsidRPr="00576876" w:rsidRDefault="0083617A" w:rsidP="0083617A">
      <w:pPr>
        <w:jc w:val="right"/>
        <w:rPr>
          <w:rFonts w:cs="David"/>
          <w:sz w:val="24"/>
          <w:szCs w:val="24"/>
          <w:rtl/>
        </w:rPr>
      </w:pPr>
      <w:r w:rsidRPr="00576876">
        <w:rPr>
          <w:rFonts w:cs="David" w:hint="cs"/>
          <w:sz w:val="24"/>
          <w:szCs w:val="24"/>
          <w:rtl/>
        </w:rPr>
        <w:t xml:space="preserve">בית חולים </w:t>
      </w:r>
      <w:proofErr w:type="spellStart"/>
      <w:r w:rsidRPr="00576876">
        <w:rPr>
          <w:rFonts w:cs="David" w:hint="cs"/>
          <w:sz w:val="24"/>
          <w:szCs w:val="24"/>
          <w:rtl/>
        </w:rPr>
        <w:t>אבארבנל</w:t>
      </w:r>
      <w:proofErr w:type="spellEnd"/>
    </w:p>
    <w:p w:rsidR="0083617A" w:rsidRPr="00576876" w:rsidRDefault="0083617A" w:rsidP="0083617A">
      <w:pPr>
        <w:rPr>
          <w:rFonts w:cs="David"/>
          <w:sz w:val="24"/>
          <w:szCs w:val="24"/>
          <w:rtl/>
        </w:rPr>
      </w:pPr>
    </w:p>
    <w:p w:rsidR="0083617A" w:rsidRPr="00576876" w:rsidRDefault="0083617A" w:rsidP="0083617A">
      <w:pPr>
        <w:rPr>
          <w:rFonts w:cs="David"/>
          <w:sz w:val="24"/>
          <w:szCs w:val="24"/>
          <w:rtl/>
        </w:rPr>
      </w:pPr>
      <w:r w:rsidRPr="00576876">
        <w:rPr>
          <w:rFonts w:cs="David" w:hint="cs"/>
          <w:sz w:val="24"/>
          <w:szCs w:val="24"/>
          <w:rtl/>
        </w:rPr>
        <w:t>לכבוד ועדת מכרזים:</w:t>
      </w:r>
    </w:p>
    <w:p w:rsidR="0083617A" w:rsidRPr="00576876" w:rsidRDefault="0083617A" w:rsidP="0083617A">
      <w:pPr>
        <w:rPr>
          <w:rFonts w:ascii="Arial" w:hAnsi="Arial" w:cs="David"/>
          <w:sz w:val="24"/>
          <w:szCs w:val="24"/>
        </w:rPr>
      </w:pPr>
      <w:r w:rsidRPr="00576876">
        <w:rPr>
          <w:rFonts w:ascii="Arial" w:hAnsi="Arial" w:cs="David"/>
          <w:sz w:val="24"/>
          <w:szCs w:val="24"/>
          <w:rtl/>
        </w:rPr>
        <w:t xml:space="preserve">ד"ר </w:t>
      </w:r>
      <w:proofErr w:type="spellStart"/>
      <w:r w:rsidRPr="00576876">
        <w:rPr>
          <w:rFonts w:ascii="Arial" w:hAnsi="Arial" w:cs="David"/>
          <w:sz w:val="24"/>
          <w:szCs w:val="24"/>
          <w:rtl/>
        </w:rPr>
        <w:t>פלופסקי</w:t>
      </w:r>
      <w:proofErr w:type="spellEnd"/>
      <w:r w:rsidRPr="00576876">
        <w:rPr>
          <w:rFonts w:ascii="Arial" w:hAnsi="Arial" w:cs="David"/>
          <w:sz w:val="24"/>
          <w:szCs w:val="24"/>
          <w:rtl/>
        </w:rPr>
        <w:t xml:space="preserve"> ואני נפגשנו לגבי הצורך בהזמנת רכב להסעת מטופלים לטיפול </w:t>
      </w:r>
      <w:proofErr w:type="spellStart"/>
      <w:r w:rsidRPr="00576876">
        <w:rPr>
          <w:rFonts w:ascii="Arial" w:hAnsi="Arial" w:cs="David"/>
          <w:sz w:val="24"/>
          <w:szCs w:val="24"/>
          <w:rtl/>
        </w:rPr>
        <w:t>בנזעי</w:t>
      </w:r>
      <w:proofErr w:type="spellEnd"/>
      <w:r w:rsidRPr="00576876">
        <w:rPr>
          <w:rFonts w:ascii="Arial" w:hAnsi="Arial" w:cs="David"/>
          <w:sz w:val="24"/>
          <w:szCs w:val="24"/>
          <w:rtl/>
        </w:rPr>
        <w:t xml:space="preserve"> חשמל. עד כה הובאו מטופלים בכיסאות גלגלים אולם מבחינת בטיחות הטיפול- קיימת סכנת נפילות (לפני ואחרי הטיפול).</w:t>
      </w:r>
    </w:p>
    <w:p w:rsidR="0083617A" w:rsidRPr="00576876" w:rsidRDefault="0083617A" w:rsidP="0083617A">
      <w:pPr>
        <w:rPr>
          <w:rFonts w:ascii="Arial" w:hAnsi="Arial" w:cs="David"/>
          <w:sz w:val="24"/>
          <w:szCs w:val="24"/>
          <w:rtl/>
        </w:rPr>
      </w:pPr>
      <w:r w:rsidRPr="00576876">
        <w:rPr>
          <w:rFonts w:ascii="Arial" w:hAnsi="Arial" w:cs="David"/>
          <w:sz w:val="24"/>
          <w:szCs w:val="24"/>
          <w:rtl/>
        </w:rPr>
        <w:t xml:space="preserve">ע"פ </w:t>
      </w:r>
      <w:proofErr w:type="spellStart"/>
      <w:r w:rsidRPr="00576876">
        <w:rPr>
          <w:rFonts w:ascii="Arial" w:hAnsi="Arial" w:cs="David"/>
          <w:sz w:val="24"/>
          <w:szCs w:val="24"/>
          <w:rtl/>
        </w:rPr>
        <w:t>חוו"ד</w:t>
      </w:r>
      <w:proofErr w:type="spellEnd"/>
      <w:r w:rsidRPr="00576876">
        <w:rPr>
          <w:rFonts w:ascii="Arial" w:hAnsi="Arial" w:cs="David"/>
          <w:sz w:val="24"/>
          <w:szCs w:val="24"/>
          <w:rtl/>
        </w:rPr>
        <w:t xml:space="preserve"> של ד"ר </w:t>
      </w:r>
      <w:proofErr w:type="spellStart"/>
      <w:r w:rsidRPr="00576876">
        <w:rPr>
          <w:rFonts w:ascii="Arial" w:hAnsi="Arial" w:cs="David"/>
          <w:sz w:val="24"/>
          <w:szCs w:val="24"/>
          <w:rtl/>
        </w:rPr>
        <w:t>פלופסקי</w:t>
      </w:r>
      <w:proofErr w:type="spellEnd"/>
      <w:r w:rsidRPr="00576876">
        <w:rPr>
          <w:rFonts w:ascii="Arial" w:hAnsi="Arial" w:cs="David"/>
          <w:sz w:val="24"/>
          <w:szCs w:val="24"/>
          <w:rtl/>
        </w:rPr>
        <w:t xml:space="preserve"> יש צורך ברכב מקורה, כיוון שבימי החורף עלול לרדת גשם ולהרטיב את המטופלים.</w:t>
      </w:r>
    </w:p>
    <w:p w:rsidR="0083617A" w:rsidRPr="00576876" w:rsidRDefault="0083617A" w:rsidP="0083617A">
      <w:pPr>
        <w:rPr>
          <w:rFonts w:ascii="Arial" w:hAnsi="Arial" w:cs="David"/>
          <w:sz w:val="24"/>
          <w:szCs w:val="24"/>
          <w:rtl/>
        </w:rPr>
      </w:pPr>
      <w:r w:rsidRPr="00576876">
        <w:rPr>
          <w:rFonts w:ascii="Arial" w:hAnsi="Arial" w:cs="David"/>
          <w:sz w:val="24"/>
          <w:szCs w:val="24"/>
          <w:rtl/>
        </w:rPr>
        <w:t>בתודה על טיפולך</w:t>
      </w:r>
    </w:p>
    <w:p w:rsidR="0083617A" w:rsidRPr="00576876" w:rsidRDefault="0083617A" w:rsidP="0083617A">
      <w:pPr>
        <w:jc w:val="right"/>
        <w:rPr>
          <w:rFonts w:cs="David"/>
          <w:sz w:val="24"/>
          <w:szCs w:val="24"/>
          <w:rtl/>
        </w:rPr>
      </w:pPr>
      <w:r w:rsidRPr="00576876">
        <w:rPr>
          <w:rFonts w:cs="David" w:hint="cs"/>
          <w:sz w:val="24"/>
          <w:szCs w:val="24"/>
          <w:rtl/>
        </w:rPr>
        <w:t>ד"ר מרנינה שוורץ</w:t>
      </w:r>
    </w:p>
    <w:p w:rsidR="0083617A" w:rsidRPr="00576876" w:rsidRDefault="0083617A" w:rsidP="0083617A">
      <w:pPr>
        <w:jc w:val="right"/>
        <w:rPr>
          <w:rFonts w:cs="David"/>
          <w:sz w:val="24"/>
          <w:szCs w:val="24"/>
        </w:rPr>
      </w:pPr>
    </w:p>
    <w:sectPr w:rsidR="0083617A" w:rsidRPr="00576876" w:rsidSect="00C37D9E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847" w:rsidRDefault="00D01847" w:rsidP="0003515D">
      <w:pPr>
        <w:spacing w:after="0" w:line="240" w:lineRule="auto"/>
      </w:pPr>
      <w:r>
        <w:separator/>
      </w:r>
    </w:p>
  </w:endnote>
  <w:endnote w:type="continuationSeparator" w:id="0">
    <w:p w:rsidR="00D01847" w:rsidRDefault="00D01847" w:rsidP="00035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B89" w:rsidRPr="00F14FBA" w:rsidRDefault="003B3B89" w:rsidP="003B3B89">
    <w:pPr>
      <w:spacing w:after="0"/>
      <w:jc w:val="right"/>
      <w:rPr>
        <w:rFonts w:ascii="Times New Roman" w:hAnsi="Times New Roman" w:cs="David"/>
        <w:b/>
        <w:bCs/>
        <w:color w:val="1F497D"/>
        <w:sz w:val="24"/>
        <w:szCs w:val="24"/>
        <w:rtl/>
      </w:rPr>
    </w:pPr>
    <w:r w:rsidRPr="00F14FBA">
      <w:rPr>
        <w:rFonts w:ascii="Times New Roman" w:hAnsi="Times New Roman" w:cs="David" w:hint="cs"/>
        <w:b/>
        <w:bCs/>
        <w:color w:val="1F497D"/>
        <w:sz w:val="24"/>
        <w:szCs w:val="24"/>
        <w:rtl/>
      </w:rPr>
      <w:t>____________________________________________________________________</w:t>
    </w:r>
  </w:p>
  <w:p w:rsidR="003B3B89" w:rsidRPr="00F14FBA" w:rsidRDefault="003B3B89" w:rsidP="00685742">
    <w:pPr>
      <w:spacing w:after="0" w:line="240" w:lineRule="auto"/>
      <w:jc w:val="center"/>
      <w:rPr>
        <w:rFonts w:cs="David"/>
        <w:b/>
        <w:bCs/>
        <w:color w:val="1F497D"/>
        <w:sz w:val="24"/>
        <w:szCs w:val="24"/>
        <w:rtl/>
      </w:rPr>
    </w:pPr>
    <w:r w:rsidRPr="00F14FBA">
      <w:rPr>
        <w:rFonts w:cs="David" w:hint="cs"/>
        <w:b/>
        <w:bCs/>
        <w:color w:val="1F497D"/>
        <w:sz w:val="24"/>
        <w:szCs w:val="24"/>
        <w:rtl/>
      </w:rPr>
      <w:t xml:space="preserve"> רח'</w:t>
    </w:r>
    <w:r w:rsidRPr="00F14FBA">
      <w:rPr>
        <w:rFonts w:cs="David" w:hint="cs"/>
        <w:b/>
        <w:bCs/>
        <w:color w:val="1F497D"/>
        <w:sz w:val="24"/>
        <w:szCs w:val="24"/>
      </w:rPr>
      <w:t xml:space="preserve"> </w:t>
    </w:r>
    <w:r w:rsidRPr="00F14FBA">
      <w:rPr>
        <w:rFonts w:cs="David" w:hint="cs"/>
        <w:b/>
        <w:bCs/>
        <w:color w:val="1F497D"/>
        <w:sz w:val="24"/>
        <w:szCs w:val="24"/>
        <w:rtl/>
      </w:rPr>
      <w:t xml:space="preserve"> </w:t>
    </w:r>
    <w:proofErr w:type="spellStart"/>
    <w:r w:rsidRPr="00F14FBA">
      <w:rPr>
        <w:rFonts w:cs="David" w:hint="cs"/>
        <w:b/>
        <w:bCs/>
        <w:color w:val="1F497D"/>
        <w:sz w:val="24"/>
        <w:szCs w:val="24"/>
        <w:rtl/>
      </w:rPr>
      <w:t>קק</w:t>
    </w:r>
    <w:proofErr w:type="spellEnd"/>
    <w:r w:rsidRPr="00F14FBA">
      <w:rPr>
        <w:rFonts w:cs="David" w:hint="cs"/>
        <w:b/>
        <w:bCs/>
        <w:color w:val="1F497D"/>
        <w:sz w:val="24"/>
        <w:szCs w:val="24"/>
        <w:rtl/>
      </w:rPr>
      <w:t>''ל</w:t>
    </w:r>
    <w:r w:rsidRPr="00F14FBA">
      <w:rPr>
        <w:rFonts w:cs="David" w:hint="cs"/>
        <w:b/>
        <w:bCs/>
        <w:color w:val="1F497D"/>
        <w:sz w:val="24"/>
        <w:szCs w:val="24"/>
      </w:rPr>
      <w:t xml:space="preserve"> </w:t>
    </w:r>
    <w:r w:rsidRPr="00F14FBA">
      <w:rPr>
        <w:rFonts w:cs="David" w:hint="cs"/>
        <w:b/>
        <w:bCs/>
        <w:color w:val="1F497D"/>
        <w:sz w:val="24"/>
        <w:szCs w:val="24"/>
        <w:rtl/>
      </w:rPr>
      <w:t xml:space="preserve"> 15</w:t>
    </w:r>
    <w:r w:rsidRPr="00F14FBA">
      <w:rPr>
        <w:rFonts w:cs="David" w:hint="cs"/>
        <w:b/>
        <w:bCs/>
        <w:color w:val="1F497D"/>
        <w:sz w:val="24"/>
        <w:szCs w:val="24"/>
      </w:rPr>
      <w:t xml:space="preserve"> </w:t>
    </w:r>
    <w:r w:rsidRPr="00F14FBA">
      <w:rPr>
        <w:rFonts w:cs="David" w:hint="cs"/>
        <w:b/>
        <w:bCs/>
        <w:color w:val="1F497D"/>
        <w:sz w:val="24"/>
        <w:szCs w:val="24"/>
        <w:rtl/>
      </w:rPr>
      <w:t xml:space="preserve"> בת-ים</w:t>
    </w:r>
    <w:r w:rsidRPr="00F14FBA">
      <w:rPr>
        <w:rFonts w:cs="David" w:hint="cs"/>
        <w:b/>
        <w:bCs/>
        <w:color w:val="1F497D"/>
        <w:sz w:val="24"/>
        <w:szCs w:val="24"/>
      </w:rPr>
      <w:t xml:space="preserve"> </w:t>
    </w:r>
    <w:r w:rsidRPr="00F14FBA">
      <w:rPr>
        <w:rFonts w:cs="David" w:hint="cs"/>
        <w:b/>
        <w:bCs/>
        <w:color w:val="1F497D"/>
        <w:sz w:val="24"/>
        <w:szCs w:val="24"/>
        <w:rtl/>
      </w:rPr>
      <w:t xml:space="preserve"> 5943602</w:t>
    </w:r>
    <w:r w:rsidRPr="00F14FBA">
      <w:rPr>
        <w:rFonts w:cs="David" w:hint="cs"/>
        <w:b/>
        <w:bCs/>
        <w:color w:val="1F497D"/>
        <w:sz w:val="24"/>
        <w:szCs w:val="24"/>
      </w:rPr>
      <w:t xml:space="preserve"> </w:t>
    </w:r>
    <w:r w:rsidRPr="00F14FBA">
      <w:rPr>
        <w:rFonts w:cs="David" w:hint="cs"/>
        <w:b/>
        <w:bCs/>
        <w:color w:val="1F497D"/>
        <w:sz w:val="24"/>
        <w:szCs w:val="24"/>
        <w:rtl/>
      </w:rPr>
      <w:t xml:space="preserve"> טל</w:t>
    </w:r>
    <w:r>
      <w:rPr>
        <w:rFonts w:cs="David"/>
        <w:b/>
        <w:bCs/>
        <w:color w:val="1F497D"/>
        <w:sz w:val="24"/>
        <w:szCs w:val="24"/>
      </w:rPr>
      <w:t>:</w:t>
    </w:r>
    <w:r w:rsidRPr="00F14FBA">
      <w:rPr>
        <w:rFonts w:cs="David" w:hint="cs"/>
        <w:b/>
        <w:bCs/>
        <w:color w:val="1F497D"/>
        <w:sz w:val="24"/>
        <w:szCs w:val="24"/>
        <w:rtl/>
      </w:rPr>
      <w:t xml:space="preserve"> </w:t>
    </w:r>
    <w:r w:rsidRPr="00F14FBA">
      <w:rPr>
        <w:rFonts w:cs="David"/>
        <w:b/>
        <w:bCs/>
        <w:color w:val="1F497D"/>
        <w:sz w:val="24"/>
        <w:szCs w:val="24"/>
      </w:rPr>
      <w:t>03-5552</w:t>
    </w:r>
    <w:r w:rsidR="00685742">
      <w:rPr>
        <w:rFonts w:cs="David"/>
        <w:b/>
        <w:bCs/>
        <w:color w:val="1F497D"/>
        <w:sz w:val="24"/>
        <w:szCs w:val="24"/>
      </w:rPr>
      <w:t>615</w:t>
    </w:r>
    <w:r w:rsidRPr="00F14FBA">
      <w:rPr>
        <w:rFonts w:cs="David" w:hint="cs"/>
        <w:b/>
        <w:bCs/>
        <w:color w:val="1F497D"/>
        <w:sz w:val="24"/>
        <w:szCs w:val="24"/>
      </w:rPr>
      <w:t xml:space="preserve"> </w:t>
    </w:r>
    <w:r w:rsidRPr="00F14FBA">
      <w:rPr>
        <w:rFonts w:cs="David" w:hint="cs"/>
        <w:b/>
        <w:bCs/>
        <w:color w:val="1F497D"/>
        <w:sz w:val="24"/>
        <w:szCs w:val="24"/>
        <w:rtl/>
      </w:rPr>
      <w:t xml:space="preserve"> פקס</w:t>
    </w:r>
    <w:r>
      <w:rPr>
        <w:rFonts w:cs="David"/>
        <w:b/>
        <w:bCs/>
        <w:color w:val="1F497D"/>
        <w:sz w:val="24"/>
        <w:szCs w:val="24"/>
      </w:rPr>
      <w:t>:</w:t>
    </w:r>
    <w:r w:rsidRPr="00F14FBA">
      <w:rPr>
        <w:rFonts w:cs="David" w:hint="cs"/>
        <w:b/>
        <w:bCs/>
        <w:color w:val="1F497D"/>
        <w:sz w:val="24"/>
        <w:szCs w:val="24"/>
        <w:rtl/>
      </w:rPr>
      <w:t xml:space="preserve"> </w:t>
    </w:r>
    <w:r w:rsidR="00685742">
      <w:rPr>
        <w:rFonts w:cs="David"/>
        <w:b/>
        <w:bCs/>
        <w:color w:val="1F497D"/>
        <w:sz w:val="24"/>
        <w:szCs w:val="24"/>
      </w:rPr>
      <w:t>5084229</w:t>
    </w:r>
    <w:r w:rsidRPr="00F14FBA">
      <w:rPr>
        <w:rFonts w:cs="David" w:hint="cs"/>
        <w:b/>
        <w:bCs/>
        <w:color w:val="1F497D"/>
        <w:sz w:val="24"/>
        <w:szCs w:val="24"/>
        <w:rtl/>
      </w:rPr>
      <w:t xml:space="preserve"> - 03  </w:t>
    </w:r>
  </w:p>
  <w:p w:rsidR="003B3B89" w:rsidRPr="00F14FBA" w:rsidRDefault="009A4F13" w:rsidP="00685742">
    <w:pPr>
      <w:spacing w:after="0" w:line="240" w:lineRule="auto"/>
      <w:jc w:val="center"/>
      <w:rPr>
        <w:rFonts w:cs="David"/>
        <w:b/>
        <w:bCs/>
        <w:color w:val="1F497D"/>
        <w:sz w:val="24"/>
        <w:szCs w:val="24"/>
      </w:rPr>
    </w:pPr>
    <w:hyperlink r:id="rId1" w:history="1">
      <w:r w:rsidR="00685742" w:rsidRPr="00685742">
        <w:rPr>
          <w:rFonts w:cs="David"/>
          <w:b/>
          <w:bCs/>
          <w:color w:val="1F497D"/>
          <w:sz w:val="24"/>
          <w:szCs w:val="24"/>
        </w:rPr>
        <w:t>mazal.laria@abr.health.gov.il</w:t>
      </w:r>
    </w:hyperlink>
    <w:r w:rsidR="00685742" w:rsidRPr="00685742">
      <w:rPr>
        <w:rFonts w:cs="David" w:hint="cs"/>
        <w:b/>
        <w:bCs/>
        <w:color w:val="1F497D"/>
        <w:sz w:val="24"/>
        <w:szCs w:val="24"/>
        <w:rtl/>
      </w:rPr>
      <w:t xml:space="preserve"> </w:t>
    </w:r>
    <w:r w:rsidR="00685742" w:rsidRPr="00685742">
      <w:rPr>
        <w:rFonts w:cs="David"/>
        <w:b/>
        <w:bCs/>
        <w:color w:val="1F497D"/>
        <w:sz w:val="24"/>
        <w:szCs w:val="24"/>
      </w:rPr>
      <w:t>email:</w:t>
    </w:r>
  </w:p>
  <w:p w:rsidR="003B3B89" w:rsidRPr="00F14FBA" w:rsidRDefault="003B3B89" w:rsidP="00685742">
    <w:pPr>
      <w:jc w:val="center"/>
      <w:rPr>
        <w:rFonts w:cs="David"/>
        <w:b/>
        <w:bCs/>
        <w:color w:val="1F497D"/>
        <w:sz w:val="24"/>
        <w:szCs w:val="24"/>
        <w:rtl/>
      </w:rPr>
    </w:pPr>
    <w:r w:rsidRPr="00F14FBA">
      <w:rPr>
        <w:rFonts w:cs="David"/>
        <w:b/>
        <w:bCs/>
        <w:color w:val="1F497D"/>
        <w:sz w:val="24"/>
        <w:szCs w:val="24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847" w:rsidRDefault="00D01847" w:rsidP="0003515D">
      <w:pPr>
        <w:spacing w:after="0" w:line="240" w:lineRule="auto"/>
      </w:pPr>
      <w:r>
        <w:separator/>
      </w:r>
    </w:p>
  </w:footnote>
  <w:footnote w:type="continuationSeparator" w:id="0">
    <w:p w:rsidR="00D01847" w:rsidRDefault="00D01847" w:rsidP="00035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1483" w:type="dxa"/>
      <w:tblInd w:w="-1367" w:type="dxa"/>
      <w:tblLayout w:type="fixed"/>
      <w:tblLook w:val="04A0" w:firstRow="1" w:lastRow="0" w:firstColumn="1" w:lastColumn="0" w:noHBand="0" w:noVBand="1"/>
    </w:tblPr>
    <w:tblGrid>
      <w:gridCol w:w="3402"/>
      <w:gridCol w:w="425"/>
      <w:gridCol w:w="2552"/>
      <w:gridCol w:w="5104"/>
    </w:tblGrid>
    <w:tr w:rsidR="008600F8" w:rsidRPr="00C16379" w:rsidTr="008A4102">
      <w:tc>
        <w:tcPr>
          <w:tcW w:w="3402" w:type="dxa"/>
        </w:tcPr>
        <w:p w:rsidR="008600F8" w:rsidRPr="00C16379" w:rsidRDefault="008600F8" w:rsidP="00C16379">
          <w:pPr>
            <w:pStyle w:val="a3"/>
            <w:jc w:val="center"/>
            <w:rPr>
              <w:rFonts w:ascii="Times New Roman" w:hAnsi="Times New Roman" w:cs="Times New Roman"/>
              <w:b/>
              <w:bCs/>
              <w:color w:val="365F91"/>
              <w:sz w:val="28"/>
              <w:szCs w:val="28"/>
              <w:rtl/>
            </w:rPr>
          </w:pPr>
          <w:r w:rsidRPr="00C16379">
            <w:rPr>
              <w:rFonts w:ascii="Times New Roman" w:hAnsi="Times New Roman" w:cs="Times New Roman"/>
              <w:b/>
              <w:bCs/>
              <w:color w:val="365F91"/>
              <w:sz w:val="28"/>
              <w:szCs w:val="28"/>
              <w:rtl/>
            </w:rPr>
            <w:t>מדינת ישראל</w:t>
          </w:r>
        </w:p>
        <w:p w:rsidR="008600F8" w:rsidRPr="00C16379" w:rsidRDefault="008600F8" w:rsidP="00C16379">
          <w:pPr>
            <w:pStyle w:val="a3"/>
            <w:jc w:val="center"/>
            <w:rPr>
              <w:rFonts w:ascii="Times New Roman" w:hAnsi="Times New Roman" w:cs="Times New Roman"/>
              <w:b/>
              <w:bCs/>
              <w:color w:val="365F91"/>
              <w:sz w:val="28"/>
              <w:szCs w:val="28"/>
              <w:rtl/>
            </w:rPr>
          </w:pPr>
          <w:r w:rsidRPr="00C16379">
            <w:rPr>
              <w:rFonts w:ascii="Times New Roman" w:hAnsi="Times New Roman" w:cs="Times New Roman"/>
              <w:b/>
              <w:bCs/>
              <w:color w:val="365F91"/>
              <w:sz w:val="28"/>
              <w:szCs w:val="28"/>
              <w:rtl/>
            </w:rPr>
            <w:t>משרד הבריאות</w:t>
          </w:r>
        </w:p>
        <w:p w:rsidR="008600F8" w:rsidRPr="00C16379" w:rsidRDefault="008600F8" w:rsidP="00C16379">
          <w:pPr>
            <w:pStyle w:val="a3"/>
            <w:jc w:val="center"/>
            <w:rPr>
              <w:color w:val="365F91"/>
              <w:rtl/>
            </w:rPr>
          </w:pPr>
        </w:p>
        <w:p w:rsidR="008600F8" w:rsidRPr="00C16379" w:rsidRDefault="008600F8" w:rsidP="00C16379">
          <w:pPr>
            <w:pStyle w:val="a3"/>
            <w:jc w:val="center"/>
            <w:rPr>
              <w:color w:val="365F91"/>
              <w:sz w:val="20"/>
              <w:szCs w:val="20"/>
              <w:rtl/>
            </w:rPr>
          </w:pPr>
          <w:r w:rsidRPr="00C16379">
            <w:rPr>
              <w:rFonts w:hint="cs"/>
              <w:color w:val="365F91"/>
              <w:sz w:val="20"/>
              <w:szCs w:val="20"/>
              <w:rtl/>
            </w:rPr>
            <w:t>המרכז הרפואי לבריאות הנפש</w:t>
          </w:r>
        </w:p>
        <w:p w:rsidR="008600F8" w:rsidRPr="00C16379" w:rsidRDefault="008600F8" w:rsidP="002A710F">
          <w:pPr>
            <w:pStyle w:val="a3"/>
            <w:jc w:val="center"/>
            <w:rPr>
              <w:color w:val="365F91"/>
              <w:sz w:val="20"/>
              <w:szCs w:val="20"/>
              <w:rtl/>
            </w:rPr>
          </w:pPr>
          <w:r w:rsidRPr="00C16379">
            <w:rPr>
              <w:rFonts w:hint="cs"/>
              <w:color w:val="365F91"/>
              <w:sz w:val="20"/>
              <w:szCs w:val="20"/>
              <w:rtl/>
            </w:rPr>
            <w:t>ע"ש יהודה אברבנאל</w:t>
          </w:r>
        </w:p>
        <w:p w:rsidR="008600F8" w:rsidRPr="00C16379" w:rsidRDefault="008600F8" w:rsidP="00AA1CF5">
          <w:pPr>
            <w:pStyle w:val="a3"/>
            <w:jc w:val="center"/>
            <w:rPr>
              <w:color w:val="365F91"/>
              <w:sz w:val="20"/>
              <w:szCs w:val="20"/>
              <w:rtl/>
            </w:rPr>
          </w:pPr>
          <w:r w:rsidRPr="00C16379">
            <w:rPr>
              <w:rFonts w:hint="cs"/>
              <w:color w:val="365F91"/>
              <w:sz w:val="20"/>
              <w:szCs w:val="20"/>
              <w:rtl/>
            </w:rPr>
            <w:t>מסונף ל</w:t>
          </w:r>
          <w:r w:rsidR="00AA1CF5">
            <w:rPr>
              <w:rFonts w:hint="cs"/>
              <w:color w:val="365F91"/>
              <w:sz w:val="20"/>
              <w:szCs w:val="20"/>
              <w:rtl/>
            </w:rPr>
            <w:t xml:space="preserve">פקולטה </w:t>
          </w:r>
          <w:r w:rsidR="006236FE">
            <w:rPr>
              <w:rFonts w:hint="cs"/>
              <w:color w:val="365F91"/>
              <w:sz w:val="20"/>
              <w:szCs w:val="20"/>
              <w:rtl/>
            </w:rPr>
            <w:t>לרפואה</w:t>
          </w:r>
          <w:r w:rsidRPr="00C16379">
            <w:rPr>
              <w:rFonts w:hint="cs"/>
              <w:color w:val="365F91"/>
              <w:sz w:val="20"/>
              <w:szCs w:val="20"/>
              <w:rtl/>
            </w:rPr>
            <w:t xml:space="preserve"> ע"ש סאקלר</w:t>
          </w:r>
        </w:p>
        <w:p w:rsidR="008600F8" w:rsidRDefault="008600F8" w:rsidP="00C16379">
          <w:pPr>
            <w:pStyle w:val="a3"/>
            <w:jc w:val="center"/>
            <w:rPr>
              <w:color w:val="365F91"/>
              <w:rtl/>
            </w:rPr>
          </w:pPr>
          <w:r w:rsidRPr="00C16379">
            <w:rPr>
              <w:rFonts w:hint="cs"/>
              <w:color w:val="365F91"/>
              <w:sz w:val="20"/>
              <w:szCs w:val="20"/>
              <w:rtl/>
            </w:rPr>
            <w:t>אוניברסיטת תל-אביב</w:t>
          </w:r>
        </w:p>
        <w:p w:rsidR="008600F8" w:rsidRDefault="008600F8" w:rsidP="00C16379">
          <w:pPr>
            <w:pStyle w:val="a3"/>
            <w:jc w:val="center"/>
            <w:rPr>
              <w:color w:val="365F91"/>
              <w:rtl/>
            </w:rPr>
          </w:pPr>
        </w:p>
        <w:p w:rsidR="008600F8" w:rsidRPr="00340F90" w:rsidRDefault="008600F8" w:rsidP="00AB6F31">
          <w:pPr>
            <w:pStyle w:val="a3"/>
            <w:jc w:val="center"/>
            <w:rPr>
              <w:rFonts w:ascii="Times New Roman" w:hAnsi="Times New Roman" w:cs="Times New Roman"/>
              <w:color w:val="365F91"/>
              <w:sz w:val="28"/>
              <w:szCs w:val="28"/>
              <w:rtl/>
            </w:rPr>
          </w:pPr>
        </w:p>
      </w:tc>
      <w:tc>
        <w:tcPr>
          <w:tcW w:w="425" w:type="dxa"/>
          <w:vAlign w:val="center"/>
        </w:tcPr>
        <w:p w:rsidR="008600F8" w:rsidRPr="00C16379" w:rsidRDefault="008600F8" w:rsidP="00C16379">
          <w:pPr>
            <w:pStyle w:val="a3"/>
            <w:jc w:val="center"/>
            <w:rPr>
              <w:color w:val="365F91"/>
            </w:rPr>
          </w:pPr>
        </w:p>
      </w:tc>
      <w:tc>
        <w:tcPr>
          <w:tcW w:w="2552" w:type="dxa"/>
        </w:tcPr>
        <w:p w:rsidR="008600F8" w:rsidRPr="00C16379" w:rsidRDefault="008A4102" w:rsidP="008A4102">
          <w:pPr>
            <w:pStyle w:val="a3"/>
            <w:ind w:left="317"/>
            <w:rPr>
              <w:rFonts w:ascii="Times New Roman" w:hAnsi="Times New Roman" w:cs="Times New Roman"/>
              <w:b/>
              <w:bCs/>
              <w:color w:val="365F91"/>
              <w:sz w:val="24"/>
              <w:szCs w:val="24"/>
              <w:rtl/>
            </w:rPr>
          </w:pPr>
          <w:r>
            <w:rPr>
              <w:noProof/>
            </w:rPr>
            <w:drawing>
              <wp:inline distT="0" distB="0" distL="0" distR="0" wp14:anchorId="39E4F8D6" wp14:editId="202B0DC6">
                <wp:extent cx="1380744" cy="1463040"/>
                <wp:effectExtent l="0" t="0" r="0" b="3810"/>
                <wp:docPr id="1" name="תמונה 1" descr="cid:image001.png@01D1043D.109F0C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תמונה 1" descr="cid:image001.png@01D1043D.109F0C3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5974" cy="14685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4" w:type="dxa"/>
        </w:tcPr>
        <w:p w:rsidR="008600F8" w:rsidRPr="00C16379" w:rsidRDefault="008600F8" w:rsidP="008A4102">
          <w:pPr>
            <w:pStyle w:val="a3"/>
            <w:tabs>
              <w:tab w:val="clear" w:pos="4153"/>
              <w:tab w:val="center" w:pos="4713"/>
            </w:tabs>
            <w:ind w:left="1451" w:right="1168"/>
            <w:jc w:val="center"/>
            <w:rPr>
              <w:rFonts w:ascii="Times New Roman" w:hAnsi="Times New Roman" w:cs="Times New Roman"/>
              <w:b/>
              <w:bCs/>
              <w:color w:val="365F91"/>
              <w:sz w:val="24"/>
              <w:szCs w:val="24"/>
              <w:rtl/>
            </w:rPr>
          </w:pPr>
          <w:r w:rsidRPr="00C16379">
            <w:rPr>
              <w:rFonts w:ascii="Times New Roman" w:hAnsi="Times New Roman" w:cs="Times New Roman"/>
              <w:b/>
              <w:bCs/>
              <w:color w:val="365F91"/>
              <w:sz w:val="24"/>
              <w:szCs w:val="24"/>
            </w:rPr>
            <w:t>STATE OF ISRAEL</w:t>
          </w:r>
        </w:p>
        <w:p w:rsidR="008600F8" w:rsidRPr="00C16379" w:rsidRDefault="008600F8" w:rsidP="008A4102">
          <w:pPr>
            <w:pStyle w:val="a3"/>
            <w:tabs>
              <w:tab w:val="clear" w:pos="4153"/>
              <w:tab w:val="center" w:pos="4713"/>
            </w:tabs>
            <w:ind w:left="1451" w:right="1168"/>
            <w:jc w:val="center"/>
            <w:rPr>
              <w:rFonts w:ascii="Times New Roman" w:hAnsi="Times New Roman" w:cs="Times New Roman"/>
              <w:b/>
              <w:bCs/>
              <w:color w:val="365F91"/>
              <w:sz w:val="24"/>
              <w:szCs w:val="24"/>
            </w:rPr>
          </w:pPr>
          <w:r w:rsidRPr="00C16379">
            <w:rPr>
              <w:rFonts w:ascii="Times New Roman" w:hAnsi="Times New Roman" w:cs="Times New Roman"/>
              <w:b/>
              <w:bCs/>
              <w:color w:val="365F91"/>
              <w:sz w:val="24"/>
              <w:szCs w:val="24"/>
            </w:rPr>
            <w:t>MINISTRY OF HEALTH</w:t>
          </w:r>
        </w:p>
        <w:p w:rsidR="008600F8" w:rsidRPr="00C16379" w:rsidRDefault="008600F8" w:rsidP="008A4102">
          <w:pPr>
            <w:pStyle w:val="a3"/>
            <w:tabs>
              <w:tab w:val="clear" w:pos="4153"/>
              <w:tab w:val="center" w:pos="4713"/>
            </w:tabs>
            <w:ind w:left="1451" w:right="1168"/>
            <w:jc w:val="center"/>
            <w:rPr>
              <w:color w:val="365F91"/>
            </w:rPr>
          </w:pPr>
        </w:p>
        <w:p w:rsidR="00AA1CF5" w:rsidRDefault="002A710F" w:rsidP="008A4102">
          <w:pPr>
            <w:pStyle w:val="a3"/>
            <w:tabs>
              <w:tab w:val="clear" w:pos="4153"/>
              <w:tab w:val="center" w:pos="4713"/>
            </w:tabs>
            <w:ind w:left="1451" w:right="1168"/>
            <w:jc w:val="center"/>
            <w:rPr>
              <w:rFonts w:ascii="Times New Roman" w:hAnsi="Times New Roman" w:cs="Times New Roman"/>
              <w:color w:val="365F91"/>
              <w:sz w:val="24"/>
              <w:szCs w:val="24"/>
            </w:rPr>
          </w:pPr>
          <w:r w:rsidRPr="002A710F">
            <w:rPr>
              <w:rFonts w:ascii="Times New Roman" w:hAnsi="Times New Roman" w:cs="Times New Roman"/>
              <w:color w:val="365F91"/>
              <w:sz w:val="24"/>
              <w:szCs w:val="24"/>
            </w:rPr>
            <w:t>Ye</w:t>
          </w:r>
          <w:r>
            <w:rPr>
              <w:rFonts w:ascii="Times New Roman" w:hAnsi="Times New Roman" w:cs="Times New Roman"/>
              <w:color w:val="365F91"/>
              <w:sz w:val="24"/>
              <w:szCs w:val="24"/>
            </w:rPr>
            <w:t>hu</w:t>
          </w:r>
          <w:r w:rsidRPr="002A710F">
            <w:rPr>
              <w:rFonts w:ascii="Times New Roman" w:hAnsi="Times New Roman" w:cs="Times New Roman"/>
              <w:color w:val="365F91"/>
              <w:sz w:val="24"/>
              <w:szCs w:val="24"/>
            </w:rPr>
            <w:t>da</w:t>
          </w:r>
          <w:r>
            <w:rPr>
              <w:rFonts w:ascii="Times New Roman" w:hAnsi="Times New Roman" w:cs="Times New Roman"/>
              <w:color w:val="365F91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color w:val="365F91"/>
              <w:sz w:val="24"/>
              <w:szCs w:val="24"/>
            </w:rPr>
            <w:t>Abarbanel</w:t>
          </w:r>
          <w:proofErr w:type="spellEnd"/>
        </w:p>
        <w:p w:rsidR="008600F8" w:rsidRPr="002A710F" w:rsidRDefault="002A710F" w:rsidP="008A4102">
          <w:pPr>
            <w:pStyle w:val="a3"/>
            <w:tabs>
              <w:tab w:val="clear" w:pos="4153"/>
              <w:tab w:val="center" w:pos="4713"/>
            </w:tabs>
            <w:ind w:left="1451" w:right="1168"/>
            <w:jc w:val="center"/>
            <w:rPr>
              <w:rFonts w:ascii="Times New Roman" w:hAnsi="Times New Roman" w:cs="Times New Roman"/>
              <w:color w:val="365F91"/>
              <w:sz w:val="24"/>
              <w:szCs w:val="24"/>
              <w:rtl/>
            </w:rPr>
          </w:pPr>
          <w:r>
            <w:rPr>
              <w:rFonts w:ascii="Times New Roman" w:hAnsi="Times New Roman" w:cs="Times New Roman"/>
              <w:color w:val="365F91"/>
              <w:sz w:val="24"/>
              <w:szCs w:val="24"/>
            </w:rPr>
            <w:t xml:space="preserve"> Mental</w:t>
          </w:r>
          <w:r w:rsidRPr="002A710F">
            <w:rPr>
              <w:rFonts w:ascii="Times New Roman" w:hAnsi="Times New Roman" w:cs="Times New Roman"/>
              <w:color w:val="365F91"/>
              <w:sz w:val="24"/>
              <w:szCs w:val="24"/>
            </w:rPr>
            <w:t xml:space="preserve"> Health Center</w:t>
          </w:r>
        </w:p>
        <w:p w:rsidR="008600F8" w:rsidRPr="00C16379" w:rsidRDefault="008600F8" w:rsidP="008A4102">
          <w:pPr>
            <w:pStyle w:val="a3"/>
            <w:tabs>
              <w:tab w:val="clear" w:pos="4153"/>
              <w:tab w:val="center" w:pos="4713"/>
            </w:tabs>
            <w:ind w:left="1451" w:right="1168"/>
            <w:jc w:val="center"/>
            <w:rPr>
              <w:rFonts w:ascii="Times New Roman" w:hAnsi="Times New Roman" w:cs="Times New Roman"/>
              <w:color w:val="365F91"/>
              <w:sz w:val="20"/>
              <w:szCs w:val="20"/>
            </w:rPr>
          </w:pPr>
          <w:r w:rsidRPr="00C16379">
            <w:rPr>
              <w:rFonts w:ascii="Times New Roman" w:hAnsi="Times New Roman" w:cs="Times New Roman"/>
              <w:color w:val="365F91"/>
              <w:sz w:val="20"/>
              <w:szCs w:val="20"/>
            </w:rPr>
            <w:t xml:space="preserve">Affiliated to the </w:t>
          </w:r>
          <w:proofErr w:type="spellStart"/>
          <w:r w:rsidRPr="00C16379">
            <w:rPr>
              <w:rFonts w:ascii="Times New Roman" w:hAnsi="Times New Roman" w:cs="Times New Roman"/>
              <w:color w:val="365F91"/>
              <w:sz w:val="20"/>
              <w:szCs w:val="20"/>
            </w:rPr>
            <w:t>Sackle</w:t>
          </w:r>
          <w:r>
            <w:rPr>
              <w:rFonts w:ascii="Times New Roman" w:hAnsi="Times New Roman" w:cs="Times New Roman"/>
              <w:color w:val="365F91"/>
              <w:sz w:val="20"/>
              <w:szCs w:val="20"/>
            </w:rPr>
            <w:t>r</w:t>
          </w:r>
          <w:proofErr w:type="spellEnd"/>
          <w:r w:rsidRPr="00C16379">
            <w:rPr>
              <w:rFonts w:ascii="Times New Roman" w:hAnsi="Times New Roman" w:cs="Times New Roman"/>
              <w:color w:val="365F91"/>
              <w:sz w:val="20"/>
              <w:szCs w:val="20"/>
            </w:rPr>
            <w:t xml:space="preserve"> </w:t>
          </w:r>
          <w:r w:rsidR="00AA1CF5">
            <w:rPr>
              <w:rFonts w:ascii="Times New Roman" w:hAnsi="Times New Roman" w:cs="Times New Roman"/>
              <w:color w:val="365F91"/>
              <w:sz w:val="20"/>
              <w:szCs w:val="20"/>
            </w:rPr>
            <w:t>Faculty</w:t>
          </w:r>
          <w:r w:rsidRPr="00C16379">
            <w:rPr>
              <w:rFonts w:ascii="Times New Roman" w:hAnsi="Times New Roman" w:cs="Times New Roman"/>
              <w:color w:val="365F91"/>
              <w:sz w:val="20"/>
              <w:szCs w:val="20"/>
            </w:rPr>
            <w:t xml:space="preserve"> of Medicine</w:t>
          </w:r>
        </w:p>
        <w:p w:rsidR="008600F8" w:rsidRPr="00C16379" w:rsidRDefault="008600F8" w:rsidP="008A4102">
          <w:pPr>
            <w:pStyle w:val="a3"/>
            <w:tabs>
              <w:tab w:val="clear" w:pos="4153"/>
              <w:tab w:val="center" w:pos="4713"/>
            </w:tabs>
            <w:ind w:left="1451" w:right="1168"/>
            <w:jc w:val="center"/>
            <w:rPr>
              <w:color w:val="365F91"/>
            </w:rPr>
          </w:pPr>
          <w:r w:rsidRPr="00C16379">
            <w:rPr>
              <w:rFonts w:ascii="Times New Roman" w:hAnsi="Times New Roman" w:cs="Times New Roman"/>
              <w:color w:val="365F91"/>
              <w:sz w:val="20"/>
              <w:szCs w:val="20"/>
            </w:rPr>
            <w:t>Tel-Aviv University</w:t>
          </w:r>
        </w:p>
      </w:tc>
    </w:tr>
  </w:tbl>
  <w:p w:rsidR="008600F8" w:rsidRPr="0003515D" w:rsidRDefault="008600F8" w:rsidP="0003515D">
    <w:pPr>
      <w:pStyle w:val="a3"/>
      <w:jc w:val="center"/>
      <w:rPr>
        <w:color w:val="365F9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2D1"/>
    <w:multiLevelType w:val="hybridMultilevel"/>
    <w:tmpl w:val="D7382962"/>
    <w:lvl w:ilvl="0" w:tplc="7B2021C4">
      <w:start w:val="1"/>
      <w:numFmt w:val="bullet"/>
      <w:lvlText w:val="-"/>
      <w:lvlJc w:val="left"/>
      <w:pPr>
        <w:ind w:left="720" w:hanging="360"/>
      </w:pPr>
      <w:rPr>
        <w:rFonts w:asciiTheme="minorBidi" w:eastAsia="Calibri" w:hAnsiTheme="minorBid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B03FC"/>
    <w:multiLevelType w:val="hybridMultilevel"/>
    <w:tmpl w:val="03A674FC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>
    <w:nsid w:val="08B957D4"/>
    <w:multiLevelType w:val="hybridMultilevel"/>
    <w:tmpl w:val="CE46E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67B4"/>
    <w:multiLevelType w:val="hybridMultilevel"/>
    <w:tmpl w:val="FA7E7EEE"/>
    <w:lvl w:ilvl="0" w:tplc="0EA05FF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3571B"/>
    <w:multiLevelType w:val="hybridMultilevel"/>
    <w:tmpl w:val="EE549F86"/>
    <w:lvl w:ilvl="0" w:tplc="0409000F">
      <w:start w:val="1"/>
      <w:numFmt w:val="decimal"/>
      <w:lvlText w:val="%1."/>
      <w:lvlJc w:val="left"/>
      <w:pPr>
        <w:ind w:left="804" w:hanging="360"/>
      </w:p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5">
    <w:nsid w:val="10F405A9"/>
    <w:multiLevelType w:val="hybridMultilevel"/>
    <w:tmpl w:val="D720A352"/>
    <w:lvl w:ilvl="0" w:tplc="1E0283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56655"/>
    <w:multiLevelType w:val="hybridMultilevel"/>
    <w:tmpl w:val="45565E42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7">
    <w:nsid w:val="1F25087F"/>
    <w:multiLevelType w:val="hybridMultilevel"/>
    <w:tmpl w:val="2B188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8715E0"/>
    <w:multiLevelType w:val="hybridMultilevel"/>
    <w:tmpl w:val="3C3EA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5513D1"/>
    <w:multiLevelType w:val="hybridMultilevel"/>
    <w:tmpl w:val="88A6A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C41EA9"/>
    <w:multiLevelType w:val="hybridMultilevel"/>
    <w:tmpl w:val="E49A68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3C82B61"/>
    <w:multiLevelType w:val="hybridMultilevel"/>
    <w:tmpl w:val="CCB84A22"/>
    <w:lvl w:ilvl="0" w:tplc="58E22A94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7155CC9"/>
    <w:multiLevelType w:val="singleLevel"/>
    <w:tmpl w:val="040D000B"/>
    <w:lvl w:ilvl="0">
      <w:start w:val="1"/>
      <w:numFmt w:val="bullet"/>
      <w:lvlText w:val=""/>
      <w:lvlJc w:val="center"/>
      <w:pPr>
        <w:tabs>
          <w:tab w:val="num" w:pos="648"/>
        </w:tabs>
        <w:ind w:left="360" w:right="360" w:hanging="72"/>
      </w:pPr>
      <w:rPr>
        <w:rFonts w:ascii="Wingdings" w:hAnsi="Wingdings" w:hint="default"/>
      </w:rPr>
    </w:lvl>
  </w:abstractNum>
  <w:abstractNum w:abstractNumId="13">
    <w:nsid w:val="384D3172"/>
    <w:multiLevelType w:val="singleLevel"/>
    <w:tmpl w:val="342AB938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b/>
      </w:rPr>
    </w:lvl>
  </w:abstractNum>
  <w:abstractNum w:abstractNumId="14">
    <w:nsid w:val="3DB2202D"/>
    <w:multiLevelType w:val="hybridMultilevel"/>
    <w:tmpl w:val="4B3CC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730E88"/>
    <w:multiLevelType w:val="hybridMultilevel"/>
    <w:tmpl w:val="34841CB6"/>
    <w:lvl w:ilvl="0" w:tplc="B22A80F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2F6146C"/>
    <w:multiLevelType w:val="singleLevel"/>
    <w:tmpl w:val="040D000B"/>
    <w:lvl w:ilvl="0">
      <w:start w:val="1"/>
      <w:numFmt w:val="bullet"/>
      <w:lvlText w:val=""/>
      <w:lvlJc w:val="center"/>
      <w:pPr>
        <w:tabs>
          <w:tab w:val="num" w:pos="648"/>
        </w:tabs>
        <w:ind w:left="360" w:right="360" w:hanging="72"/>
      </w:pPr>
      <w:rPr>
        <w:rFonts w:ascii="Wingdings" w:hAnsi="Wingdings" w:hint="default"/>
      </w:rPr>
    </w:lvl>
  </w:abstractNum>
  <w:abstractNum w:abstractNumId="17">
    <w:nsid w:val="470B2FA4"/>
    <w:multiLevelType w:val="multilevel"/>
    <w:tmpl w:val="AD529422"/>
    <w:lvl w:ilvl="0">
      <w:start w:val="18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94A5D53"/>
    <w:multiLevelType w:val="hybridMultilevel"/>
    <w:tmpl w:val="2A0EC9E6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9">
    <w:nsid w:val="4F996D23"/>
    <w:multiLevelType w:val="hybridMultilevel"/>
    <w:tmpl w:val="B246C2AA"/>
    <w:lvl w:ilvl="0" w:tplc="9E0004E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9F10D2"/>
    <w:multiLevelType w:val="hybridMultilevel"/>
    <w:tmpl w:val="959E5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B30F26"/>
    <w:multiLevelType w:val="singleLevel"/>
    <w:tmpl w:val="9B0C9EC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</w:rPr>
    </w:lvl>
  </w:abstractNum>
  <w:abstractNum w:abstractNumId="22">
    <w:nsid w:val="61E6076F"/>
    <w:multiLevelType w:val="hybridMultilevel"/>
    <w:tmpl w:val="48C6573A"/>
    <w:lvl w:ilvl="0" w:tplc="9D88051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3847AB4"/>
    <w:multiLevelType w:val="hybridMultilevel"/>
    <w:tmpl w:val="02BADD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69D6419"/>
    <w:multiLevelType w:val="hybridMultilevel"/>
    <w:tmpl w:val="7B9A5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7E331C"/>
    <w:multiLevelType w:val="hybridMultilevel"/>
    <w:tmpl w:val="7682E9A2"/>
    <w:lvl w:ilvl="0" w:tplc="48DC7B0C">
      <w:numFmt w:val="bullet"/>
      <w:lvlText w:val=""/>
      <w:lvlJc w:val="left"/>
      <w:pPr>
        <w:ind w:left="108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D940493"/>
    <w:multiLevelType w:val="multilevel"/>
    <w:tmpl w:val="31C4B6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2305A97"/>
    <w:multiLevelType w:val="hybridMultilevel"/>
    <w:tmpl w:val="FF5C0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D77A8"/>
    <w:multiLevelType w:val="hybridMultilevel"/>
    <w:tmpl w:val="C3263710"/>
    <w:lvl w:ilvl="0" w:tplc="7ECE3530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>
    <w:nsid w:val="780A77A5"/>
    <w:multiLevelType w:val="hybridMultilevel"/>
    <w:tmpl w:val="72CA12A2"/>
    <w:lvl w:ilvl="0" w:tplc="3EAA5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A7418FC"/>
    <w:multiLevelType w:val="hybridMultilevel"/>
    <w:tmpl w:val="6E2E6900"/>
    <w:lvl w:ilvl="0" w:tplc="3A18FEE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>
    <w:nsid w:val="7F3C63E6"/>
    <w:multiLevelType w:val="hybridMultilevel"/>
    <w:tmpl w:val="285CCFB2"/>
    <w:lvl w:ilvl="0" w:tplc="D21AE9A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F856475"/>
    <w:multiLevelType w:val="hybridMultilevel"/>
    <w:tmpl w:val="267A79F2"/>
    <w:lvl w:ilvl="0" w:tplc="961C3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3"/>
  </w:num>
  <w:num w:numId="3">
    <w:abstractNumId w:val="16"/>
  </w:num>
  <w:num w:numId="4">
    <w:abstractNumId w:val="12"/>
  </w:num>
  <w:num w:numId="5">
    <w:abstractNumId w:val="29"/>
  </w:num>
  <w:num w:numId="6">
    <w:abstractNumId w:val="15"/>
  </w:num>
  <w:num w:numId="7">
    <w:abstractNumId w:val="26"/>
  </w:num>
  <w:num w:numId="8">
    <w:abstractNumId w:val="17"/>
  </w:num>
  <w:num w:numId="9">
    <w:abstractNumId w:val="8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4"/>
  </w:num>
  <w:num w:numId="14">
    <w:abstractNumId w:val="18"/>
  </w:num>
  <w:num w:numId="15">
    <w:abstractNumId w:val="9"/>
  </w:num>
  <w:num w:numId="16">
    <w:abstractNumId w:val="5"/>
  </w:num>
  <w:num w:numId="17">
    <w:abstractNumId w:val="22"/>
  </w:num>
  <w:num w:numId="18">
    <w:abstractNumId w:val="7"/>
  </w:num>
  <w:num w:numId="19">
    <w:abstractNumId w:val="31"/>
  </w:num>
  <w:num w:numId="20">
    <w:abstractNumId w:val="11"/>
  </w:num>
  <w:num w:numId="21">
    <w:abstractNumId w:val="23"/>
  </w:num>
  <w:num w:numId="22">
    <w:abstractNumId w:val="24"/>
  </w:num>
  <w:num w:numId="23">
    <w:abstractNumId w:val="14"/>
  </w:num>
  <w:num w:numId="24">
    <w:abstractNumId w:val="3"/>
  </w:num>
  <w:num w:numId="25">
    <w:abstractNumId w:val="27"/>
  </w:num>
  <w:num w:numId="26">
    <w:abstractNumId w:val="0"/>
  </w:num>
  <w:num w:numId="27">
    <w:abstractNumId w:val="32"/>
  </w:num>
  <w:num w:numId="28">
    <w:abstractNumId w:val="30"/>
  </w:num>
  <w:num w:numId="29">
    <w:abstractNumId w:val="28"/>
  </w:num>
  <w:num w:numId="30">
    <w:abstractNumId w:val="2"/>
  </w:num>
  <w:num w:numId="31">
    <w:abstractNumId w:val="25"/>
  </w:num>
  <w:num w:numId="32">
    <w:abstractNumId w:val="10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attachedTemplate r:id="rId1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362"/>
    <w:rsid w:val="00016E7F"/>
    <w:rsid w:val="00021EFA"/>
    <w:rsid w:val="00027CF0"/>
    <w:rsid w:val="00030252"/>
    <w:rsid w:val="000313D2"/>
    <w:rsid w:val="0003515D"/>
    <w:rsid w:val="00037C79"/>
    <w:rsid w:val="00042052"/>
    <w:rsid w:val="00047FC6"/>
    <w:rsid w:val="000564A7"/>
    <w:rsid w:val="00056D34"/>
    <w:rsid w:val="0006168C"/>
    <w:rsid w:val="00061C7C"/>
    <w:rsid w:val="00074169"/>
    <w:rsid w:val="00081045"/>
    <w:rsid w:val="0008165B"/>
    <w:rsid w:val="00084E8A"/>
    <w:rsid w:val="000926BE"/>
    <w:rsid w:val="00093025"/>
    <w:rsid w:val="000A6833"/>
    <w:rsid w:val="000A7AE2"/>
    <w:rsid w:val="000B0677"/>
    <w:rsid w:val="000C2D55"/>
    <w:rsid w:val="000D4034"/>
    <w:rsid w:val="000D5FA6"/>
    <w:rsid w:val="000D72BC"/>
    <w:rsid w:val="000E1CF3"/>
    <w:rsid w:val="000E54DD"/>
    <w:rsid w:val="000F0327"/>
    <w:rsid w:val="000F15F7"/>
    <w:rsid w:val="000F3078"/>
    <w:rsid w:val="000F694A"/>
    <w:rsid w:val="00103A43"/>
    <w:rsid w:val="001059F0"/>
    <w:rsid w:val="00113AFD"/>
    <w:rsid w:val="001173BD"/>
    <w:rsid w:val="0012046B"/>
    <w:rsid w:val="0012065A"/>
    <w:rsid w:val="00120CCC"/>
    <w:rsid w:val="00122223"/>
    <w:rsid w:val="00122544"/>
    <w:rsid w:val="00123961"/>
    <w:rsid w:val="00123AA1"/>
    <w:rsid w:val="00126512"/>
    <w:rsid w:val="001325C0"/>
    <w:rsid w:val="0014160E"/>
    <w:rsid w:val="00164222"/>
    <w:rsid w:val="00167D90"/>
    <w:rsid w:val="00172362"/>
    <w:rsid w:val="00180066"/>
    <w:rsid w:val="0019093A"/>
    <w:rsid w:val="001954D9"/>
    <w:rsid w:val="00197F52"/>
    <w:rsid w:val="001A34A7"/>
    <w:rsid w:val="001B2C42"/>
    <w:rsid w:val="001B3F9C"/>
    <w:rsid w:val="001C03D1"/>
    <w:rsid w:val="001C12A4"/>
    <w:rsid w:val="001D2213"/>
    <w:rsid w:val="001D6C48"/>
    <w:rsid w:val="001F0499"/>
    <w:rsid w:val="001F0CBC"/>
    <w:rsid w:val="001F5015"/>
    <w:rsid w:val="001F6E87"/>
    <w:rsid w:val="0020205D"/>
    <w:rsid w:val="00210A4D"/>
    <w:rsid w:val="00216468"/>
    <w:rsid w:val="00217636"/>
    <w:rsid w:val="002471E6"/>
    <w:rsid w:val="0025415E"/>
    <w:rsid w:val="0025651B"/>
    <w:rsid w:val="00261BD4"/>
    <w:rsid w:val="00265441"/>
    <w:rsid w:val="00274A63"/>
    <w:rsid w:val="00280245"/>
    <w:rsid w:val="00282DE9"/>
    <w:rsid w:val="002844DA"/>
    <w:rsid w:val="00285487"/>
    <w:rsid w:val="00293353"/>
    <w:rsid w:val="00293FE4"/>
    <w:rsid w:val="00296E83"/>
    <w:rsid w:val="002A173D"/>
    <w:rsid w:val="002A2A8B"/>
    <w:rsid w:val="002A65E9"/>
    <w:rsid w:val="002A675B"/>
    <w:rsid w:val="002A6B5A"/>
    <w:rsid w:val="002A710F"/>
    <w:rsid w:val="002B0118"/>
    <w:rsid w:val="002B5D0A"/>
    <w:rsid w:val="002C4A65"/>
    <w:rsid w:val="002C63BB"/>
    <w:rsid w:val="002D1CBC"/>
    <w:rsid w:val="002E3E02"/>
    <w:rsid w:val="002E407A"/>
    <w:rsid w:val="002E5582"/>
    <w:rsid w:val="002F1C61"/>
    <w:rsid w:val="002F7A13"/>
    <w:rsid w:val="0030059B"/>
    <w:rsid w:val="00313995"/>
    <w:rsid w:val="003143B4"/>
    <w:rsid w:val="0032243C"/>
    <w:rsid w:val="00324DC2"/>
    <w:rsid w:val="00325E53"/>
    <w:rsid w:val="00334C00"/>
    <w:rsid w:val="00334ECB"/>
    <w:rsid w:val="00340A3C"/>
    <w:rsid w:val="00340F90"/>
    <w:rsid w:val="0034589C"/>
    <w:rsid w:val="00347A0B"/>
    <w:rsid w:val="00354153"/>
    <w:rsid w:val="0035666D"/>
    <w:rsid w:val="00370936"/>
    <w:rsid w:val="00377EAC"/>
    <w:rsid w:val="00380605"/>
    <w:rsid w:val="0038120B"/>
    <w:rsid w:val="003813A8"/>
    <w:rsid w:val="00385139"/>
    <w:rsid w:val="00390F30"/>
    <w:rsid w:val="003919A9"/>
    <w:rsid w:val="003A4BA0"/>
    <w:rsid w:val="003A72C0"/>
    <w:rsid w:val="003B3B89"/>
    <w:rsid w:val="003B54DD"/>
    <w:rsid w:val="003D73D5"/>
    <w:rsid w:val="003F2775"/>
    <w:rsid w:val="003F3030"/>
    <w:rsid w:val="003F36AE"/>
    <w:rsid w:val="00413373"/>
    <w:rsid w:val="004165A1"/>
    <w:rsid w:val="004270D7"/>
    <w:rsid w:val="00434DFB"/>
    <w:rsid w:val="00444321"/>
    <w:rsid w:val="00444EBB"/>
    <w:rsid w:val="00451B80"/>
    <w:rsid w:val="00451EE0"/>
    <w:rsid w:val="004533C1"/>
    <w:rsid w:val="00460228"/>
    <w:rsid w:val="00463287"/>
    <w:rsid w:val="00471330"/>
    <w:rsid w:val="004862AE"/>
    <w:rsid w:val="00487DC0"/>
    <w:rsid w:val="0049527A"/>
    <w:rsid w:val="00496060"/>
    <w:rsid w:val="004B527F"/>
    <w:rsid w:val="004C4C05"/>
    <w:rsid w:val="004C5163"/>
    <w:rsid w:val="004C5CD5"/>
    <w:rsid w:val="004D1EE5"/>
    <w:rsid w:val="004D2B87"/>
    <w:rsid w:val="004D3A71"/>
    <w:rsid w:val="004D5054"/>
    <w:rsid w:val="004F5C6C"/>
    <w:rsid w:val="00503633"/>
    <w:rsid w:val="005046F4"/>
    <w:rsid w:val="00507326"/>
    <w:rsid w:val="005109AC"/>
    <w:rsid w:val="005114CE"/>
    <w:rsid w:val="0052480B"/>
    <w:rsid w:val="005263A3"/>
    <w:rsid w:val="00530C9A"/>
    <w:rsid w:val="005316C0"/>
    <w:rsid w:val="00533A2D"/>
    <w:rsid w:val="00535D13"/>
    <w:rsid w:val="00546877"/>
    <w:rsid w:val="00547385"/>
    <w:rsid w:val="005526CE"/>
    <w:rsid w:val="00557FDC"/>
    <w:rsid w:val="00560FDB"/>
    <w:rsid w:val="00561DCF"/>
    <w:rsid w:val="005638AE"/>
    <w:rsid w:val="00563BAD"/>
    <w:rsid w:val="00566E75"/>
    <w:rsid w:val="0057331E"/>
    <w:rsid w:val="00576013"/>
    <w:rsid w:val="005838C2"/>
    <w:rsid w:val="0059636C"/>
    <w:rsid w:val="0059636D"/>
    <w:rsid w:val="005A3178"/>
    <w:rsid w:val="005A320E"/>
    <w:rsid w:val="005A4B40"/>
    <w:rsid w:val="005A4FF6"/>
    <w:rsid w:val="005A7F1A"/>
    <w:rsid w:val="005B7ADE"/>
    <w:rsid w:val="005C4AEA"/>
    <w:rsid w:val="005D2A15"/>
    <w:rsid w:val="005D689A"/>
    <w:rsid w:val="005E347F"/>
    <w:rsid w:val="005E443B"/>
    <w:rsid w:val="005E76A1"/>
    <w:rsid w:val="005F6490"/>
    <w:rsid w:val="005F6BC2"/>
    <w:rsid w:val="00602E5D"/>
    <w:rsid w:val="006035CB"/>
    <w:rsid w:val="006042D2"/>
    <w:rsid w:val="00605C74"/>
    <w:rsid w:val="00614FEB"/>
    <w:rsid w:val="00621451"/>
    <w:rsid w:val="00622933"/>
    <w:rsid w:val="00622B9C"/>
    <w:rsid w:val="006236C1"/>
    <w:rsid w:val="006236FE"/>
    <w:rsid w:val="00641678"/>
    <w:rsid w:val="0064313B"/>
    <w:rsid w:val="0064758F"/>
    <w:rsid w:val="00652919"/>
    <w:rsid w:val="00653724"/>
    <w:rsid w:val="0065374C"/>
    <w:rsid w:val="00653791"/>
    <w:rsid w:val="006547B0"/>
    <w:rsid w:val="006639B7"/>
    <w:rsid w:val="00664996"/>
    <w:rsid w:val="00667F57"/>
    <w:rsid w:val="00673244"/>
    <w:rsid w:val="006777E9"/>
    <w:rsid w:val="00683041"/>
    <w:rsid w:val="00685742"/>
    <w:rsid w:val="0068706E"/>
    <w:rsid w:val="006963C8"/>
    <w:rsid w:val="006A0560"/>
    <w:rsid w:val="006A3E01"/>
    <w:rsid w:val="006B1C87"/>
    <w:rsid w:val="006B4B7C"/>
    <w:rsid w:val="006C4536"/>
    <w:rsid w:val="006D5AF7"/>
    <w:rsid w:val="006E3BA2"/>
    <w:rsid w:val="006F27DE"/>
    <w:rsid w:val="006F5C84"/>
    <w:rsid w:val="006F5EC1"/>
    <w:rsid w:val="006F69B1"/>
    <w:rsid w:val="007002C4"/>
    <w:rsid w:val="0070285F"/>
    <w:rsid w:val="00703E3B"/>
    <w:rsid w:val="00710743"/>
    <w:rsid w:val="00720028"/>
    <w:rsid w:val="00722F82"/>
    <w:rsid w:val="0073684A"/>
    <w:rsid w:val="00745FCD"/>
    <w:rsid w:val="00755166"/>
    <w:rsid w:val="00764002"/>
    <w:rsid w:val="007711F5"/>
    <w:rsid w:val="00773DC5"/>
    <w:rsid w:val="0077783F"/>
    <w:rsid w:val="00784E39"/>
    <w:rsid w:val="00785AD9"/>
    <w:rsid w:val="0079319B"/>
    <w:rsid w:val="007A2254"/>
    <w:rsid w:val="007B26EB"/>
    <w:rsid w:val="007B4E66"/>
    <w:rsid w:val="007B7AFC"/>
    <w:rsid w:val="007C140F"/>
    <w:rsid w:val="007C460B"/>
    <w:rsid w:val="007D3A7F"/>
    <w:rsid w:val="007D65E6"/>
    <w:rsid w:val="007E1CA8"/>
    <w:rsid w:val="007E6F13"/>
    <w:rsid w:val="007F0E3F"/>
    <w:rsid w:val="007F7262"/>
    <w:rsid w:val="007F7273"/>
    <w:rsid w:val="00817A36"/>
    <w:rsid w:val="008235D1"/>
    <w:rsid w:val="00831531"/>
    <w:rsid w:val="008348D1"/>
    <w:rsid w:val="0083617A"/>
    <w:rsid w:val="00840009"/>
    <w:rsid w:val="008457AD"/>
    <w:rsid w:val="008468F4"/>
    <w:rsid w:val="008568D0"/>
    <w:rsid w:val="00856F64"/>
    <w:rsid w:val="008600F8"/>
    <w:rsid w:val="00863D39"/>
    <w:rsid w:val="008645AF"/>
    <w:rsid w:val="008711D3"/>
    <w:rsid w:val="008821F9"/>
    <w:rsid w:val="0088509F"/>
    <w:rsid w:val="00885C59"/>
    <w:rsid w:val="00890AE9"/>
    <w:rsid w:val="00895375"/>
    <w:rsid w:val="008A4102"/>
    <w:rsid w:val="008A7557"/>
    <w:rsid w:val="008B3E2D"/>
    <w:rsid w:val="008B5F8A"/>
    <w:rsid w:val="008C268B"/>
    <w:rsid w:val="008C3613"/>
    <w:rsid w:val="008D1FC0"/>
    <w:rsid w:val="008D52B8"/>
    <w:rsid w:val="008E1AB8"/>
    <w:rsid w:val="008E1D25"/>
    <w:rsid w:val="008E4173"/>
    <w:rsid w:val="008E5A75"/>
    <w:rsid w:val="008F1912"/>
    <w:rsid w:val="008F1A4A"/>
    <w:rsid w:val="008F537D"/>
    <w:rsid w:val="00900729"/>
    <w:rsid w:val="00905C9B"/>
    <w:rsid w:val="00910514"/>
    <w:rsid w:val="009132A9"/>
    <w:rsid w:val="00920B90"/>
    <w:rsid w:val="009224A6"/>
    <w:rsid w:val="00924871"/>
    <w:rsid w:val="00932007"/>
    <w:rsid w:val="00932E36"/>
    <w:rsid w:val="00933540"/>
    <w:rsid w:val="0093384D"/>
    <w:rsid w:val="009404D8"/>
    <w:rsid w:val="00942377"/>
    <w:rsid w:val="00966B9A"/>
    <w:rsid w:val="0097166A"/>
    <w:rsid w:val="00976618"/>
    <w:rsid w:val="009851C5"/>
    <w:rsid w:val="00987180"/>
    <w:rsid w:val="00991331"/>
    <w:rsid w:val="00996FE6"/>
    <w:rsid w:val="0099728E"/>
    <w:rsid w:val="009979C7"/>
    <w:rsid w:val="009A3BEB"/>
    <w:rsid w:val="009A4090"/>
    <w:rsid w:val="009A4275"/>
    <w:rsid w:val="009A4AC5"/>
    <w:rsid w:val="009A4F13"/>
    <w:rsid w:val="009B32BF"/>
    <w:rsid w:val="009B3FCA"/>
    <w:rsid w:val="009C55EE"/>
    <w:rsid w:val="009D2B45"/>
    <w:rsid w:val="009E1DC5"/>
    <w:rsid w:val="009F23F6"/>
    <w:rsid w:val="00A035C9"/>
    <w:rsid w:val="00A047B8"/>
    <w:rsid w:val="00A110B0"/>
    <w:rsid w:val="00A12825"/>
    <w:rsid w:val="00A21DE6"/>
    <w:rsid w:val="00A253A8"/>
    <w:rsid w:val="00A26910"/>
    <w:rsid w:val="00A32531"/>
    <w:rsid w:val="00A32CBE"/>
    <w:rsid w:val="00A36924"/>
    <w:rsid w:val="00A42FBE"/>
    <w:rsid w:val="00A45581"/>
    <w:rsid w:val="00A45AA9"/>
    <w:rsid w:val="00A52626"/>
    <w:rsid w:val="00A640F5"/>
    <w:rsid w:val="00A65BE2"/>
    <w:rsid w:val="00A666DF"/>
    <w:rsid w:val="00A8651E"/>
    <w:rsid w:val="00A94DC9"/>
    <w:rsid w:val="00AA1CF5"/>
    <w:rsid w:val="00AA1EA6"/>
    <w:rsid w:val="00AA6BC5"/>
    <w:rsid w:val="00AA6E69"/>
    <w:rsid w:val="00AB13FA"/>
    <w:rsid w:val="00AB6F31"/>
    <w:rsid w:val="00AC52B7"/>
    <w:rsid w:val="00AE208D"/>
    <w:rsid w:val="00AE474E"/>
    <w:rsid w:val="00B05CB6"/>
    <w:rsid w:val="00B05E69"/>
    <w:rsid w:val="00B079E1"/>
    <w:rsid w:val="00B17ADC"/>
    <w:rsid w:val="00B22836"/>
    <w:rsid w:val="00B238F0"/>
    <w:rsid w:val="00B25B1C"/>
    <w:rsid w:val="00B27108"/>
    <w:rsid w:val="00B27887"/>
    <w:rsid w:val="00B35DD0"/>
    <w:rsid w:val="00B37D87"/>
    <w:rsid w:val="00B40991"/>
    <w:rsid w:val="00B40C06"/>
    <w:rsid w:val="00B45063"/>
    <w:rsid w:val="00B5317D"/>
    <w:rsid w:val="00B62BA4"/>
    <w:rsid w:val="00B71A38"/>
    <w:rsid w:val="00B73C1A"/>
    <w:rsid w:val="00B842A4"/>
    <w:rsid w:val="00B84A68"/>
    <w:rsid w:val="00B876A6"/>
    <w:rsid w:val="00B87B1E"/>
    <w:rsid w:val="00B91D46"/>
    <w:rsid w:val="00B94577"/>
    <w:rsid w:val="00B94A26"/>
    <w:rsid w:val="00BA0C1A"/>
    <w:rsid w:val="00BA0D05"/>
    <w:rsid w:val="00BA2FB7"/>
    <w:rsid w:val="00BA70A1"/>
    <w:rsid w:val="00BB23DB"/>
    <w:rsid w:val="00BB62BE"/>
    <w:rsid w:val="00BC129D"/>
    <w:rsid w:val="00BC14E6"/>
    <w:rsid w:val="00BC181D"/>
    <w:rsid w:val="00BC22BE"/>
    <w:rsid w:val="00BC3E34"/>
    <w:rsid w:val="00BD1B79"/>
    <w:rsid w:val="00BF4541"/>
    <w:rsid w:val="00BF614B"/>
    <w:rsid w:val="00BF69E2"/>
    <w:rsid w:val="00BF7A4C"/>
    <w:rsid w:val="00C10A88"/>
    <w:rsid w:val="00C11772"/>
    <w:rsid w:val="00C154C0"/>
    <w:rsid w:val="00C16152"/>
    <w:rsid w:val="00C16379"/>
    <w:rsid w:val="00C242A9"/>
    <w:rsid w:val="00C25736"/>
    <w:rsid w:val="00C27FF5"/>
    <w:rsid w:val="00C324FD"/>
    <w:rsid w:val="00C354D8"/>
    <w:rsid w:val="00C35DBC"/>
    <w:rsid w:val="00C37D9E"/>
    <w:rsid w:val="00C51D44"/>
    <w:rsid w:val="00C61948"/>
    <w:rsid w:val="00C63B44"/>
    <w:rsid w:val="00C65CE8"/>
    <w:rsid w:val="00C67F46"/>
    <w:rsid w:val="00C733AE"/>
    <w:rsid w:val="00C74B88"/>
    <w:rsid w:val="00C8143C"/>
    <w:rsid w:val="00C82203"/>
    <w:rsid w:val="00C91ECA"/>
    <w:rsid w:val="00C94E41"/>
    <w:rsid w:val="00CA46D3"/>
    <w:rsid w:val="00CA6B4E"/>
    <w:rsid w:val="00CA7B3A"/>
    <w:rsid w:val="00CA7E23"/>
    <w:rsid w:val="00CB5969"/>
    <w:rsid w:val="00CC5278"/>
    <w:rsid w:val="00CC6A13"/>
    <w:rsid w:val="00CD3FAA"/>
    <w:rsid w:val="00CE0384"/>
    <w:rsid w:val="00CE13EE"/>
    <w:rsid w:val="00CE2937"/>
    <w:rsid w:val="00CE55EE"/>
    <w:rsid w:val="00CF0070"/>
    <w:rsid w:val="00CF105C"/>
    <w:rsid w:val="00CF3642"/>
    <w:rsid w:val="00D01847"/>
    <w:rsid w:val="00D055E5"/>
    <w:rsid w:val="00D10CD6"/>
    <w:rsid w:val="00D201AF"/>
    <w:rsid w:val="00D37B8C"/>
    <w:rsid w:val="00D50C7F"/>
    <w:rsid w:val="00D523B5"/>
    <w:rsid w:val="00D5732B"/>
    <w:rsid w:val="00D72217"/>
    <w:rsid w:val="00D83B2A"/>
    <w:rsid w:val="00D84F9F"/>
    <w:rsid w:val="00D93F2E"/>
    <w:rsid w:val="00DB0D2B"/>
    <w:rsid w:val="00DB1C97"/>
    <w:rsid w:val="00DB221E"/>
    <w:rsid w:val="00DC07E4"/>
    <w:rsid w:val="00DC40C6"/>
    <w:rsid w:val="00DD1AEE"/>
    <w:rsid w:val="00DD4A10"/>
    <w:rsid w:val="00DD4C5A"/>
    <w:rsid w:val="00DD4F6A"/>
    <w:rsid w:val="00DE592F"/>
    <w:rsid w:val="00DE5DEB"/>
    <w:rsid w:val="00DF5A62"/>
    <w:rsid w:val="00E23FE5"/>
    <w:rsid w:val="00E3176E"/>
    <w:rsid w:val="00E32E03"/>
    <w:rsid w:val="00E343B7"/>
    <w:rsid w:val="00E433C7"/>
    <w:rsid w:val="00E4535D"/>
    <w:rsid w:val="00E57044"/>
    <w:rsid w:val="00E659BD"/>
    <w:rsid w:val="00E72C49"/>
    <w:rsid w:val="00E72F40"/>
    <w:rsid w:val="00E74CC0"/>
    <w:rsid w:val="00E76070"/>
    <w:rsid w:val="00E76A2B"/>
    <w:rsid w:val="00E83450"/>
    <w:rsid w:val="00E83E68"/>
    <w:rsid w:val="00E91B75"/>
    <w:rsid w:val="00E94BCB"/>
    <w:rsid w:val="00E962C2"/>
    <w:rsid w:val="00E97E04"/>
    <w:rsid w:val="00EA0996"/>
    <w:rsid w:val="00EA1E1E"/>
    <w:rsid w:val="00EA271C"/>
    <w:rsid w:val="00EA565C"/>
    <w:rsid w:val="00EB00EC"/>
    <w:rsid w:val="00EB2225"/>
    <w:rsid w:val="00EB57D1"/>
    <w:rsid w:val="00EC0548"/>
    <w:rsid w:val="00ED5D7B"/>
    <w:rsid w:val="00ED7EE8"/>
    <w:rsid w:val="00EE10E1"/>
    <w:rsid w:val="00EE1E0D"/>
    <w:rsid w:val="00EE6829"/>
    <w:rsid w:val="00EE7D13"/>
    <w:rsid w:val="00EF0128"/>
    <w:rsid w:val="00EF1E1D"/>
    <w:rsid w:val="00EF31F4"/>
    <w:rsid w:val="00EF4F2C"/>
    <w:rsid w:val="00EF58FD"/>
    <w:rsid w:val="00F024D3"/>
    <w:rsid w:val="00F03653"/>
    <w:rsid w:val="00F0536F"/>
    <w:rsid w:val="00F14FBA"/>
    <w:rsid w:val="00F21A8B"/>
    <w:rsid w:val="00F2594D"/>
    <w:rsid w:val="00F30741"/>
    <w:rsid w:val="00F315C2"/>
    <w:rsid w:val="00F51125"/>
    <w:rsid w:val="00F53B71"/>
    <w:rsid w:val="00F61387"/>
    <w:rsid w:val="00F714FC"/>
    <w:rsid w:val="00F80B47"/>
    <w:rsid w:val="00F87B47"/>
    <w:rsid w:val="00F90C63"/>
    <w:rsid w:val="00F938CD"/>
    <w:rsid w:val="00F94BE8"/>
    <w:rsid w:val="00F94DA1"/>
    <w:rsid w:val="00F97034"/>
    <w:rsid w:val="00FA0C16"/>
    <w:rsid w:val="00FA4EE5"/>
    <w:rsid w:val="00FB53C4"/>
    <w:rsid w:val="00FB5874"/>
    <w:rsid w:val="00FC58D4"/>
    <w:rsid w:val="00FD25FA"/>
    <w:rsid w:val="00FD7801"/>
    <w:rsid w:val="00FE1268"/>
    <w:rsid w:val="00FE251A"/>
    <w:rsid w:val="00FE2E11"/>
    <w:rsid w:val="00FE72EA"/>
    <w:rsid w:val="00FF10D0"/>
    <w:rsid w:val="00FF24E7"/>
    <w:rsid w:val="00FF4D8C"/>
    <w:rsid w:val="00FF5553"/>
    <w:rsid w:val="00FF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30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62C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94BE8"/>
    <w:pPr>
      <w:keepNext/>
      <w:bidi w:val="0"/>
      <w:spacing w:after="0" w:line="240" w:lineRule="auto"/>
      <w:jc w:val="center"/>
      <w:outlineLvl w:val="1"/>
    </w:pPr>
    <w:rPr>
      <w:rFonts w:ascii="Times New Roman" w:eastAsia="Times New Roman" w:hAnsi="Times New Roman" w:cs="Miriam"/>
      <w:b/>
      <w:bCs/>
      <w:snapToGrid w:val="0"/>
      <w:sz w:val="24"/>
      <w:szCs w:val="24"/>
      <w:lang w:eastAsia="he-IL"/>
    </w:rPr>
  </w:style>
  <w:style w:type="paragraph" w:styleId="3">
    <w:name w:val="heading 3"/>
    <w:basedOn w:val="a"/>
    <w:next w:val="a"/>
    <w:qFormat/>
    <w:rsid w:val="00F94BE8"/>
    <w:pPr>
      <w:keepNext/>
      <w:bidi w:val="0"/>
      <w:spacing w:after="0" w:line="240" w:lineRule="auto"/>
      <w:jc w:val="both"/>
      <w:outlineLvl w:val="2"/>
    </w:pPr>
    <w:rPr>
      <w:rFonts w:ascii="Times New Roman" w:eastAsia="Times New Roman" w:hAnsi="Times New Roman" w:cs="Miriam"/>
      <w:b/>
      <w:bCs/>
      <w:snapToGrid w:val="0"/>
      <w:sz w:val="24"/>
      <w:szCs w:val="24"/>
      <w:lang w:eastAsia="he-IL"/>
    </w:rPr>
  </w:style>
  <w:style w:type="paragraph" w:styleId="4">
    <w:name w:val="heading 4"/>
    <w:basedOn w:val="a"/>
    <w:next w:val="a"/>
    <w:qFormat/>
    <w:rsid w:val="00F94BE8"/>
    <w:pPr>
      <w:keepNext/>
      <w:bidi w:val="0"/>
      <w:spacing w:after="0" w:line="240" w:lineRule="auto"/>
      <w:outlineLvl w:val="3"/>
    </w:pPr>
    <w:rPr>
      <w:rFonts w:ascii="Times New Roman" w:eastAsia="Times New Roman" w:hAnsi="Times New Roman" w:cs="Miriam"/>
      <w:b/>
      <w:bCs/>
      <w:snapToGrid w:val="0"/>
      <w:sz w:val="24"/>
      <w:szCs w:val="24"/>
      <w:lang w:eastAsia="he-IL"/>
    </w:rPr>
  </w:style>
  <w:style w:type="paragraph" w:styleId="5">
    <w:name w:val="heading 5"/>
    <w:basedOn w:val="a"/>
    <w:next w:val="a"/>
    <w:qFormat/>
    <w:rsid w:val="00F94BE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Monotype Hadassah"/>
      <w:b/>
      <w:bCs/>
      <w:noProof/>
      <w:sz w:val="20"/>
      <w:szCs w:val="20"/>
      <w:lang w:eastAsia="he-IL"/>
    </w:rPr>
  </w:style>
  <w:style w:type="paragraph" w:styleId="7">
    <w:name w:val="heading 7"/>
    <w:basedOn w:val="a"/>
    <w:next w:val="a"/>
    <w:qFormat/>
    <w:rsid w:val="00F94BE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Monotype Hadassah"/>
      <w:b/>
      <w:bCs/>
      <w:noProof/>
      <w:sz w:val="24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1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3515D"/>
  </w:style>
  <w:style w:type="paragraph" w:styleId="a5">
    <w:name w:val="footer"/>
    <w:basedOn w:val="a"/>
    <w:link w:val="a6"/>
    <w:uiPriority w:val="99"/>
    <w:unhideWhenUsed/>
    <w:rsid w:val="000351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3515D"/>
  </w:style>
  <w:style w:type="table" w:styleId="a7">
    <w:name w:val="Table Grid"/>
    <w:basedOn w:val="a1"/>
    <w:uiPriority w:val="59"/>
    <w:rsid w:val="000351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3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uiPriority w:val="99"/>
    <w:semiHidden/>
    <w:rsid w:val="0003515D"/>
    <w:rPr>
      <w:rFonts w:ascii="Tahoma" w:hAnsi="Tahoma" w:cs="Tahoma"/>
      <w:sz w:val="16"/>
      <w:szCs w:val="16"/>
    </w:rPr>
  </w:style>
  <w:style w:type="character" w:customStyle="1" w:styleId="10">
    <w:name w:val="כותרת 1 תו"/>
    <w:link w:val="1"/>
    <w:uiPriority w:val="9"/>
    <w:rsid w:val="00E962C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rsid w:val="008348D1"/>
    <w:rPr>
      <w:color w:val="0000FF"/>
      <w:u w:val="single"/>
    </w:rPr>
  </w:style>
  <w:style w:type="paragraph" w:styleId="aa">
    <w:name w:val="Body Text"/>
    <w:basedOn w:val="a"/>
    <w:rsid w:val="00F94BE8"/>
    <w:pPr>
      <w:spacing w:after="0" w:line="240" w:lineRule="auto"/>
      <w:jc w:val="both"/>
    </w:pPr>
    <w:rPr>
      <w:rFonts w:ascii="Times New Roman" w:eastAsia="Times New Roman" w:hAnsi="Times New Roman" w:cs="Monotype Hadassah"/>
      <w:b/>
      <w:bCs/>
      <w:noProof/>
      <w:sz w:val="20"/>
      <w:szCs w:val="20"/>
      <w:lang w:eastAsia="he-IL"/>
    </w:rPr>
  </w:style>
  <w:style w:type="character" w:styleId="FollowedHyperlink">
    <w:name w:val="FollowedHyperlink"/>
    <w:rsid w:val="000A6833"/>
    <w:rPr>
      <w:color w:val="800080"/>
      <w:u w:val="single"/>
    </w:rPr>
  </w:style>
  <w:style w:type="character" w:customStyle="1" w:styleId="il">
    <w:name w:val="il"/>
    <w:basedOn w:val="a0"/>
    <w:rsid w:val="00BD1B79"/>
  </w:style>
  <w:style w:type="paragraph" w:styleId="ab">
    <w:name w:val="List Paragraph"/>
    <w:basedOn w:val="a"/>
    <w:uiPriority w:val="34"/>
    <w:qFormat/>
    <w:rsid w:val="00E76070"/>
    <w:pPr>
      <w:ind w:left="720"/>
    </w:pPr>
  </w:style>
  <w:style w:type="paragraph" w:styleId="ac">
    <w:name w:val="No Spacing"/>
    <w:uiPriority w:val="1"/>
    <w:qFormat/>
    <w:rsid w:val="00CB5969"/>
    <w:pPr>
      <w:bidi/>
    </w:pPr>
    <w:rPr>
      <w:sz w:val="22"/>
      <w:szCs w:val="22"/>
    </w:rPr>
  </w:style>
  <w:style w:type="table" w:styleId="-1">
    <w:name w:val="Light Shading Accent 1"/>
    <w:basedOn w:val="a1"/>
    <w:uiPriority w:val="60"/>
    <w:rsid w:val="00EB222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d">
    <w:name w:val="Light Shading"/>
    <w:basedOn w:val="a1"/>
    <w:uiPriority w:val="60"/>
    <w:rsid w:val="00EB222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List Accent 1"/>
    <w:basedOn w:val="a1"/>
    <w:uiPriority w:val="61"/>
    <w:rsid w:val="00EB222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-1">
    <w:name w:val="Medium Shading 2 Accent 1"/>
    <w:basedOn w:val="a1"/>
    <w:uiPriority w:val="64"/>
    <w:rsid w:val="00EB22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1">
    <w:name w:val="Dark List Accent 1"/>
    <w:basedOn w:val="a1"/>
    <w:uiPriority w:val="70"/>
    <w:rsid w:val="00EB2225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30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62C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94BE8"/>
    <w:pPr>
      <w:keepNext/>
      <w:bidi w:val="0"/>
      <w:spacing w:after="0" w:line="240" w:lineRule="auto"/>
      <w:jc w:val="center"/>
      <w:outlineLvl w:val="1"/>
    </w:pPr>
    <w:rPr>
      <w:rFonts w:ascii="Times New Roman" w:eastAsia="Times New Roman" w:hAnsi="Times New Roman" w:cs="Miriam"/>
      <w:b/>
      <w:bCs/>
      <w:snapToGrid w:val="0"/>
      <w:sz w:val="24"/>
      <w:szCs w:val="24"/>
      <w:lang w:eastAsia="he-IL"/>
    </w:rPr>
  </w:style>
  <w:style w:type="paragraph" w:styleId="3">
    <w:name w:val="heading 3"/>
    <w:basedOn w:val="a"/>
    <w:next w:val="a"/>
    <w:qFormat/>
    <w:rsid w:val="00F94BE8"/>
    <w:pPr>
      <w:keepNext/>
      <w:bidi w:val="0"/>
      <w:spacing w:after="0" w:line="240" w:lineRule="auto"/>
      <w:jc w:val="both"/>
      <w:outlineLvl w:val="2"/>
    </w:pPr>
    <w:rPr>
      <w:rFonts w:ascii="Times New Roman" w:eastAsia="Times New Roman" w:hAnsi="Times New Roman" w:cs="Miriam"/>
      <w:b/>
      <w:bCs/>
      <w:snapToGrid w:val="0"/>
      <w:sz w:val="24"/>
      <w:szCs w:val="24"/>
      <w:lang w:eastAsia="he-IL"/>
    </w:rPr>
  </w:style>
  <w:style w:type="paragraph" w:styleId="4">
    <w:name w:val="heading 4"/>
    <w:basedOn w:val="a"/>
    <w:next w:val="a"/>
    <w:qFormat/>
    <w:rsid w:val="00F94BE8"/>
    <w:pPr>
      <w:keepNext/>
      <w:bidi w:val="0"/>
      <w:spacing w:after="0" w:line="240" w:lineRule="auto"/>
      <w:outlineLvl w:val="3"/>
    </w:pPr>
    <w:rPr>
      <w:rFonts w:ascii="Times New Roman" w:eastAsia="Times New Roman" w:hAnsi="Times New Roman" w:cs="Miriam"/>
      <w:b/>
      <w:bCs/>
      <w:snapToGrid w:val="0"/>
      <w:sz w:val="24"/>
      <w:szCs w:val="24"/>
      <w:lang w:eastAsia="he-IL"/>
    </w:rPr>
  </w:style>
  <w:style w:type="paragraph" w:styleId="5">
    <w:name w:val="heading 5"/>
    <w:basedOn w:val="a"/>
    <w:next w:val="a"/>
    <w:qFormat/>
    <w:rsid w:val="00F94BE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Monotype Hadassah"/>
      <w:b/>
      <w:bCs/>
      <w:noProof/>
      <w:sz w:val="20"/>
      <w:szCs w:val="20"/>
      <w:lang w:eastAsia="he-IL"/>
    </w:rPr>
  </w:style>
  <w:style w:type="paragraph" w:styleId="7">
    <w:name w:val="heading 7"/>
    <w:basedOn w:val="a"/>
    <w:next w:val="a"/>
    <w:qFormat/>
    <w:rsid w:val="00F94BE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Monotype Hadassah"/>
      <w:b/>
      <w:bCs/>
      <w:noProof/>
      <w:sz w:val="24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1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3515D"/>
  </w:style>
  <w:style w:type="paragraph" w:styleId="a5">
    <w:name w:val="footer"/>
    <w:basedOn w:val="a"/>
    <w:link w:val="a6"/>
    <w:uiPriority w:val="99"/>
    <w:unhideWhenUsed/>
    <w:rsid w:val="000351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3515D"/>
  </w:style>
  <w:style w:type="table" w:styleId="a7">
    <w:name w:val="Table Grid"/>
    <w:basedOn w:val="a1"/>
    <w:uiPriority w:val="59"/>
    <w:rsid w:val="000351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3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uiPriority w:val="99"/>
    <w:semiHidden/>
    <w:rsid w:val="0003515D"/>
    <w:rPr>
      <w:rFonts w:ascii="Tahoma" w:hAnsi="Tahoma" w:cs="Tahoma"/>
      <w:sz w:val="16"/>
      <w:szCs w:val="16"/>
    </w:rPr>
  </w:style>
  <w:style w:type="character" w:customStyle="1" w:styleId="10">
    <w:name w:val="כותרת 1 תו"/>
    <w:link w:val="1"/>
    <w:uiPriority w:val="9"/>
    <w:rsid w:val="00E962C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rsid w:val="008348D1"/>
    <w:rPr>
      <w:color w:val="0000FF"/>
      <w:u w:val="single"/>
    </w:rPr>
  </w:style>
  <w:style w:type="paragraph" w:styleId="aa">
    <w:name w:val="Body Text"/>
    <w:basedOn w:val="a"/>
    <w:rsid w:val="00F94BE8"/>
    <w:pPr>
      <w:spacing w:after="0" w:line="240" w:lineRule="auto"/>
      <w:jc w:val="both"/>
    </w:pPr>
    <w:rPr>
      <w:rFonts w:ascii="Times New Roman" w:eastAsia="Times New Roman" w:hAnsi="Times New Roman" w:cs="Monotype Hadassah"/>
      <w:b/>
      <w:bCs/>
      <w:noProof/>
      <w:sz w:val="20"/>
      <w:szCs w:val="20"/>
      <w:lang w:eastAsia="he-IL"/>
    </w:rPr>
  </w:style>
  <w:style w:type="character" w:styleId="FollowedHyperlink">
    <w:name w:val="FollowedHyperlink"/>
    <w:rsid w:val="000A6833"/>
    <w:rPr>
      <w:color w:val="800080"/>
      <w:u w:val="single"/>
    </w:rPr>
  </w:style>
  <w:style w:type="character" w:customStyle="1" w:styleId="il">
    <w:name w:val="il"/>
    <w:basedOn w:val="a0"/>
    <w:rsid w:val="00BD1B79"/>
  </w:style>
  <w:style w:type="paragraph" w:styleId="ab">
    <w:name w:val="List Paragraph"/>
    <w:basedOn w:val="a"/>
    <w:uiPriority w:val="34"/>
    <w:qFormat/>
    <w:rsid w:val="00E76070"/>
    <w:pPr>
      <w:ind w:left="720"/>
    </w:pPr>
  </w:style>
  <w:style w:type="paragraph" w:styleId="ac">
    <w:name w:val="No Spacing"/>
    <w:uiPriority w:val="1"/>
    <w:qFormat/>
    <w:rsid w:val="00CB5969"/>
    <w:pPr>
      <w:bidi/>
    </w:pPr>
    <w:rPr>
      <w:sz w:val="22"/>
      <w:szCs w:val="22"/>
    </w:rPr>
  </w:style>
  <w:style w:type="table" w:styleId="-1">
    <w:name w:val="Light Shading Accent 1"/>
    <w:basedOn w:val="a1"/>
    <w:uiPriority w:val="60"/>
    <w:rsid w:val="00EB222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d">
    <w:name w:val="Light Shading"/>
    <w:basedOn w:val="a1"/>
    <w:uiPriority w:val="60"/>
    <w:rsid w:val="00EB222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List Accent 1"/>
    <w:basedOn w:val="a1"/>
    <w:uiPriority w:val="61"/>
    <w:rsid w:val="00EB222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-1">
    <w:name w:val="Medium Shading 2 Accent 1"/>
    <w:basedOn w:val="a1"/>
    <w:uiPriority w:val="64"/>
    <w:rsid w:val="00EB22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1">
    <w:name w:val="Dark List Accent 1"/>
    <w:basedOn w:val="a1"/>
    <w:uiPriority w:val="70"/>
    <w:rsid w:val="00EB2225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zal.laria@abr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t.hason\Local%20Settings\Temporary%20Internet%20Files\OLKF\logo-60%20(2)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D5ED3-195D-42A5-9D5A-E599951DA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logo-60 (2)</Template>
  <TotalTime>6</TotalTime>
  <Pages>1</Pages>
  <Words>174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‏ט"ו שבט תשס"ח</vt:lpstr>
    </vt:vector>
  </TitlesOfParts>
  <Company/>
  <LinksUpToDate>false</LinksUpToDate>
  <CharactersWithSpaces>1042</CharactersWithSpaces>
  <SharedDoc>false</SharedDoc>
  <HLinks>
    <vt:vector size="6" baseType="variant">
      <vt:variant>
        <vt:i4>1048588</vt:i4>
      </vt:variant>
      <vt:variant>
        <vt:i4>0</vt:i4>
      </vt:variant>
      <vt:variant>
        <vt:i4>0</vt:i4>
      </vt:variant>
      <vt:variant>
        <vt:i4>5</vt:i4>
      </vt:variant>
      <vt:variant>
        <vt:lpwstr>mailto:abr_felix@matat.health.gov.il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‏ט"ו שבט תשס"ח</dc:title>
  <dc:creator>גלית חסון</dc:creator>
  <cp:lastModifiedBy>רועי הלוי</cp:lastModifiedBy>
  <cp:revision>3</cp:revision>
  <cp:lastPrinted>2017-01-08T09:48:00Z</cp:lastPrinted>
  <dcterms:created xsi:type="dcterms:W3CDTF">2017-10-31T13:26:00Z</dcterms:created>
  <dcterms:modified xsi:type="dcterms:W3CDTF">2017-10-31T13:28:00Z</dcterms:modified>
</cp:coreProperties>
</file>